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2BEBE5" w14:textId="5CBF9D95" w:rsidR="005F5B45" w:rsidRDefault="005F5B45" w:rsidP="002661B9">
      <w:pPr>
        <w:pStyle w:val="Normaallaadveeb"/>
        <w:rPr>
          <w:b/>
          <w:bCs/>
          <w:u w:val="single"/>
        </w:rPr>
      </w:pPr>
      <w:r w:rsidRPr="005F5B45">
        <w:rPr>
          <w:b/>
          <w:bCs/>
          <w:u w:val="single"/>
        </w:rPr>
        <w:t>Tähelepanekud 23.05.2025</w:t>
      </w:r>
    </w:p>
    <w:p w14:paraId="36A2F322" w14:textId="77777777" w:rsidR="005F5B45" w:rsidRDefault="005F5B45" w:rsidP="005C0649"/>
    <w:p w14:paraId="3A2C1D19" w14:textId="77777777" w:rsidR="00F307B7" w:rsidRDefault="00F307B7" w:rsidP="005C0649"/>
    <w:p w14:paraId="7FA63C17" w14:textId="77777777" w:rsidR="000354FF" w:rsidRDefault="000354FF" w:rsidP="000354FF">
      <w:pPr>
        <w:pStyle w:val="Loendilik"/>
        <w:widowControl/>
        <w:numPr>
          <w:ilvl w:val="0"/>
          <w:numId w:val="17"/>
        </w:numPr>
        <w:suppressAutoHyphens w:val="0"/>
        <w:spacing w:after="160" w:line="259" w:lineRule="auto"/>
        <w:jc w:val="left"/>
      </w:pPr>
      <w:r>
        <w:t>Asendiplaanil kajastada riigiteede kaitsevööndite piirid.</w:t>
      </w:r>
    </w:p>
    <w:p w14:paraId="275C30C6" w14:textId="77777777" w:rsidR="000354FF" w:rsidRDefault="000354FF" w:rsidP="000354FF"/>
    <w:p w14:paraId="16C7DD7F" w14:textId="4A6CE406" w:rsidR="000354FF" w:rsidRDefault="000354FF" w:rsidP="000354FF">
      <w:pPr>
        <w:pStyle w:val="Loendilik"/>
        <w:widowControl/>
        <w:numPr>
          <w:ilvl w:val="0"/>
          <w:numId w:val="17"/>
        </w:numPr>
        <w:suppressAutoHyphens w:val="0"/>
        <w:spacing w:after="160" w:line="259" w:lineRule="auto"/>
        <w:jc w:val="left"/>
      </w:pPr>
      <w:r>
        <w:t>Palume täpsustada nii seletuskirjas, kui ka asendiplaanil millist side maakaabelliini rajatakse (mikrotoru) ja mitu</w:t>
      </w:r>
      <w:r w:rsidR="001642EE">
        <w:t xml:space="preserve"> TRAM maaüksusele</w:t>
      </w:r>
      <w:r>
        <w:t>.</w:t>
      </w:r>
    </w:p>
    <w:p w14:paraId="418FBFC2" w14:textId="77777777" w:rsidR="007E6523" w:rsidRDefault="007E6523" w:rsidP="007E6523">
      <w:pPr>
        <w:pStyle w:val="Loendilik"/>
      </w:pPr>
    </w:p>
    <w:p w14:paraId="742C2B6F" w14:textId="303ED294" w:rsidR="00A826AE" w:rsidRDefault="007E6523" w:rsidP="00A826AE">
      <w:pPr>
        <w:pStyle w:val="Loendilik"/>
        <w:widowControl/>
        <w:numPr>
          <w:ilvl w:val="0"/>
          <w:numId w:val="17"/>
        </w:numPr>
        <w:suppressAutoHyphens w:val="0"/>
        <w:spacing w:after="160" w:line="259" w:lineRule="auto"/>
        <w:jc w:val="left"/>
      </w:pPr>
      <w:r>
        <w:t xml:space="preserve">Seletuskirjas palume kajastada TRAM maaüksustele rajatavate side maakaabelliinide sügavuste ja kaitsetoru tugevuste andmed (sh </w:t>
      </w:r>
      <w:r w:rsidR="00A826AE">
        <w:t xml:space="preserve">riigiteede, kergliiklusteede, </w:t>
      </w:r>
      <w:r>
        <w:t>haljasalal, truupide</w:t>
      </w:r>
      <w:r w:rsidR="00A826AE">
        <w:t>/kraavide</w:t>
      </w:r>
      <w:r>
        <w:t xml:space="preserve"> asukohas, liiklusmärkide asukohas)</w:t>
      </w:r>
      <w:r w:rsidR="00A826AE">
        <w:t>, et oleks üheselt mõistetavad TRAM maaüksusel kajastuvad tingimused.</w:t>
      </w:r>
    </w:p>
    <w:p w14:paraId="456A73B8" w14:textId="77777777" w:rsidR="00A826AE" w:rsidRDefault="00A826AE" w:rsidP="00A826AE">
      <w:pPr>
        <w:pStyle w:val="Loendilik"/>
      </w:pPr>
    </w:p>
    <w:p w14:paraId="67BC7F3F" w14:textId="77777777" w:rsidR="00A826AE" w:rsidRDefault="00A826AE" w:rsidP="00A826AE">
      <w:pPr>
        <w:pStyle w:val="Loendilik"/>
        <w:widowControl/>
        <w:suppressAutoHyphens w:val="0"/>
        <w:spacing w:after="160" w:line="259" w:lineRule="auto"/>
        <w:jc w:val="left"/>
      </w:pPr>
    </w:p>
    <w:p w14:paraId="78C0C63E" w14:textId="5E88B18D" w:rsidR="00F307B7" w:rsidRDefault="00F307B7" w:rsidP="00F307B7">
      <w:pPr>
        <w:pStyle w:val="Loendilik"/>
        <w:numPr>
          <w:ilvl w:val="0"/>
          <w:numId w:val="16"/>
        </w:numPr>
      </w:pPr>
      <w:r>
        <w:t>Palume kontrollida asendiplaanil kajastatud viiteid, kohati on viited nihkes ning kohati on viidetel ebatäpsed andmed.</w:t>
      </w:r>
    </w:p>
    <w:p w14:paraId="1FE53315" w14:textId="0A80D570" w:rsidR="00F307B7" w:rsidRDefault="003A01B5" w:rsidP="00F307B7">
      <w:pPr>
        <w:pStyle w:val="Loendilik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DBC6BB" wp14:editId="477B8E27">
            <wp:simplePos x="0" y="0"/>
            <wp:positionH relativeFrom="column">
              <wp:posOffset>13970</wp:posOffset>
            </wp:positionH>
            <wp:positionV relativeFrom="paragraph">
              <wp:posOffset>649605</wp:posOffset>
            </wp:positionV>
            <wp:extent cx="5760085" cy="3888740"/>
            <wp:effectExtent l="0" t="0" r="0" b="0"/>
            <wp:wrapSquare wrapText="bothSides"/>
            <wp:docPr id="45033729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3729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7B7">
        <w:t xml:space="preserve">Juhime tähelepanu, et TRAM maaüksusel palume ristumisel </w:t>
      </w:r>
      <w:proofErr w:type="spellStart"/>
      <w:r w:rsidR="00F307B7">
        <w:t>mahasõitudega</w:t>
      </w:r>
      <w:proofErr w:type="spellEnd"/>
      <w:r w:rsidR="00F307B7">
        <w:t>, kergliiklusteedega ning kulgemisel kergliiklustee all paigaldada side maakaabelliin min 1,5m sügavusele ja kaitsetorru 1250N. Palume vastav info kajastada ka asendiplaanil nn noolega kastis ja seletuskirjas.</w:t>
      </w:r>
    </w:p>
    <w:p w14:paraId="1A5FE4FF" w14:textId="46023DDA" w:rsidR="00F307B7" w:rsidRDefault="00F307B7" w:rsidP="005C0649"/>
    <w:p w14:paraId="28D305BC" w14:textId="62421A29" w:rsidR="00F307B7" w:rsidRDefault="00F307B7" w:rsidP="005C0649"/>
    <w:p w14:paraId="1F26DA77" w14:textId="1618CF57" w:rsidR="00F307B7" w:rsidRDefault="00F307B7" w:rsidP="005C0649"/>
    <w:p w14:paraId="4866BD7A" w14:textId="503E7B42" w:rsidR="00F307B7" w:rsidRDefault="00F307B7" w:rsidP="005C0649"/>
    <w:p w14:paraId="49E6B276" w14:textId="121CBCA9" w:rsidR="00F307B7" w:rsidRDefault="00F307B7" w:rsidP="005C0649"/>
    <w:p w14:paraId="2556C045" w14:textId="6FF7FA26" w:rsidR="00F307B7" w:rsidRDefault="00F307B7" w:rsidP="005C0649"/>
    <w:p w14:paraId="7D516BB6" w14:textId="052FC4E4" w:rsidR="00F307B7" w:rsidRDefault="00F307B7" w:rsidP="005C0649"/>
    <w:p w14:paraId="4B15B500" w14:textId="7721CA53" w:rsidR="00F307B7" w:rsidRDefault="00F307B7" w:rsidP="005C0649"/>
    <w:p w14:paraId="5A8974FF" w14:textId="45F136F4" w:rsidR="00F307B7" w:rsidRDefault="00F307B7" w:rsidP="005C0649"/>
    <w:p w14:paraId="2D3D2243" w14:textId="2EF3673F" w:rsidR="00F307B7" w:rsidRDefault="003A01B5" w:rsidP="005C064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14C46D7" wp14:editId="1913C56E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5760085" cy="3504565"/>
            <wp:effectExtent l="0" t="0" r="0" b="635"/>
            <wp:wrapSquare wrapText="bothSides"/>
            <wp:docPr id="60778440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8440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Lisaks on </w:t>
      </w:r>
      <w:proofErr w:type="spellStart"/>
      <w:r>
        <w:t>pdf</w:t>
      </w:r>
      <w:proofErr w:type="spellEnd"/>
      <w:r>
        <w:t xml:space="preserve"> failis puudu ristum</w:t>
      </w:r>
      <w:r w:rsidR="00D2281A">
        <w:t>i</w:t>
      </w:r>
      <w:r>
        <w:t>se info, mis on jäänud eelmisele lehele.</w:t>
      </w:r>
    </w:p>
    <w:p w14:paraId="5AA73B4A" w14:textId="739A90D2" w:rsidR="00F307B7" w:rsidRDefault="003A01B5" w:rsidP="005C0649">
      <w:r>
        <w:rPr>
          <w:noProof/>
        </w:rPr>
        <w:drawing>
          <wp:anchor distT="0" distB="0" distL="114300" distR="114300" simplePos="0" relativeHeight="251670528" behindDoc="0" locked="0" layoutInCell="1" allowOverlap="1" wp14:anchorId="466C4156" wp14:editId="651B7796">
            <wp:simplePos x="0" y="0"/>
            <wp:positionH relativeFrom="column">
              <wp:posOffset>234950</wp:posOffset>
            </wp:positionH>
            <wp:positionV relativeFrom="paragraph">
              <wp:posOffset>3822065</wp:posOffset>
            </wp:positionV>
            <wp:extent cx="5760085" cy="2915285"/>
            <wp:effectExtent l="0" t="0" r="0" b="0"/>
            <wp:wrapSquare wrapText="bothSides"/>
            <wp:docPr id="172917722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772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5820A" w14:textId="63B5B700" w:rsidR="00F307B7" w:rsidRDefault="00F307B7" w:rsidP="005C0649"/>
    <w:p w14:paraId="186C6E71" w14:textId="178F77A6" w:rsidR="003A01B5" w:rsidRDefault="003A01B5" w:rsidP="005C0649"/>
    <w:p w14:paraId="26C22ACC" w14:textId="772492D4" w:rsidR="003A01B5" w:rsidRDefault="003A01B5" w:rsidP="005C0649"/>
    <w:p w14:paraId="03C4F4B6" w14:textId="49B58450" w:rsidR="003A01B5" w:rsidRDefault="003A01B5" w:rsidP="005C0649"/>
    <w:p w14:paraId="51191C60" w14:textId="34234237" w:rsidR="003A01B5" w:rsidRDefault="003A01B5" w:rsidP="005C0649"/>
    <w:p w14:paraId="2B2B8933" w14:textId="77777777" w:rsidR="00D2281A" w:rsidRDefault="00D2281A" w:rsidP="005C0649"/>
    <w:p w14:paraId="3758BB16" w14:textId="77777777" w:rsidR="00D2281A" w:rsidRDefault="00D2281A" w:rsidP="005C0649"/>
    <w:p w14:paraId="5186FDF2" w14:textId="77777777" w:rsidR="00D2281A" w:rsidRDefault="00D2281A" w:rsidP="005C0649"/>
    <w:p w14:paraId="377090A1" w14:textId="77777777" w:rsidR="00D2281A" w:rsidRDefault="00D2281A" w:rsidP="005C0649"/>
    <w:p w14:paraId="030DEFF4" w14:textId="77777777" w:rsidR="00D2281A" w:rsidRDefault="00D2281A" w:rsidP="005C0649"/>
    <w:p w14:paraId="4E8393C7" w14:textId="77777777" w:rsidR="00D2281A" w:rsidRDefault="00D2281A" w:rsidP="005C0649"/>
    <w:p w14:paraId="43EA3CCB" w14:textId="77777777" w:rsidR="00D2281A" w:rsidRDefault="00D2281A" w:rsidP="005C0649"/>
    <w:p w14:paraId="69F2A8CF" w14:textId="77777777" w:rsidR="00D2281A" w:rsidRDefault="00D2281A" w:rsidP="005C0649"/>
    <w:p w14:paraId="3051DAFF" w14:textId="77777777" w:rsidR="00D2281A" w:rsidRDefault="00D2281A" w:rsidP="005C0649"/>
    <w:p w14:paraId="13C3C532" w14:textId="77777777" w:rsidR="00D2281A" w:rsidRDefault="00D2281A" w:rsidP="005C0649"/>
    <w:p w14:paraId="7A7D2D03" w14:textId="77777777" w:rsidR="00D2281A" w:rsidRDefault="00D2281A" w:rsidP="005C0649"/>
    <w:p w14:paraId="16A5558C" w14:textId="0156D122" w:rsidR="00D2281A" w:rsidRDefault="00D2281A" w:rsidP="005C064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6148676" wp14:editId="43C1F0DC">
            <wp:simplePos x="0" y="0"/>
            <wp:positionH relativeFrom="column">
              <wp:posOffset>133985</wp:posOffset>
            </wp:positionH>
            <wp:positionV relativeFrom="paragraph">
              <wp:posOffset>109855</wp:posOffset>
            </wp:positionV>
            <wp:extent cx="5760085" cy="2308860"/>
            <wp:effectExtent l="0" t="0" r="0" b="0"/>
            <wp:wrapSquare wrapText="bothSides"/>
            <wp:docPr id="145254449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4449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8446C" w14:textId="5BEDA7CE" w:rsidR="00D2281A" w:rsidRDefault="00D2281A" w:rsidP="005C0649"/>
    <w:p w14:paraId="6224ADC1" w14:textId="7F192CE4" w:rsidR="00D2281A" w:rsidRDefault="00D2281A" w:rsidP="005C0649"/>
    <w:p w14:paraId="6303DE18" w14:textId="74AE32D9" w:rsidR="00D2281A" w:rsidRDefault="00D2281A" w:rsidP="005C0649"/>
    <w:p w14:paraId="1ACDB558" w14:textId="67A05F15" w:rsidR="003A01B5" w:rsidRDefault="003A01B5" w:rsidP="003A01B5">
      <w:pPr>
        <w:pStyle w:val="Loendilik"/>
        <w:numPr>
          <w:ilvl w:val="0"/>
          <w:numId w:val="16"/>
        </w:numPr>
      </w:pPr>
      <w:r>
        <w:t>TRAM maaüksusel liiklusmärkide asukohas tuleb side maakabelliin rajada min 2,0m sügavusele, palume kajastada avastav info ka asendiplaanil nn noolega kastis.</w:t>
      </w:r>
    </w:p>
    <w:p w14:paraId="405E6805" w14:textId="561657B1" w:rsidR="003A01B5" w:rsidRDefault="001503FB" w:rsidP="005C0649">
      <w:r>
        <w:rPr>
          <w:noProof/>
        </w:rPr>
        <w:drawing>
          <wp:anchor distT="0" distB="0" distL="114300" distR="114300" simplePos="0" relativeHeight="251671552" behindDoc="0" locked="0" layoutInCell="1" allowOverlap="1" wp14:anchorId="4B51C9DC" wp14:editId="44E25FEC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5760085" cy="2374900"/>
            <wp:effectExtent l="0" t="0" r="0" b="6350"/>
            <wp:wrapSquare wrapText="bothSides"/>
            <wp:docPr id="89527541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754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F74B8" w14:textId="3F7AF3E8" w:rsidR="003A01B5" w:rsidRDefault="003A01B5" w:rsidP="005C0649"/>
    <w:p w14:paraId="170A195D" w14:textId="68210DF3" w:rsidR="003A01B5" w:rsidRDefault="001503FB" w:rsidP="005C0649">
      <w:r>
        <w:rPr>
          <w:noProof/>
        </w:rPr>
        <w:drawing>
          <wp:anchor distT="0" distB="0" distL="114300" distR="114300" simplePos="0" relativeHeight="251672576" behindDoc="0" locked="0" layoutInCell="1" allowOverlap="1" wp14:anchorId="5236D3F3" wp14:editId="2F56EA17">
            <wp:simplePos x="0" y="0"/>
            <wp:positionH relativeFrom="column">
              <wp:posOffset>86360</wp:posOffset>
            </wp:positionH>
            <wp:positionV relativeFrom="paragraph">
              <wp:posOffset>339090</wp:posOffset>
            </wp:positionV>
            <wp:extent cx="5760085" cy="2697480"/>
            <wp:effectExtent l="0" t="0" r="0" b="7620"/>
            <wp:wrapSquare wrapText="bothSides"/>
            <wp:docPr id="127835619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5619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70D37" w14:textId="0DEA7E0A" w:rsidR="003A01B5" w:rsidRDefault="003A01B5" w:rsidP="005C0649"/>
    <w:p w14:paraId="3E38E97B" w14:textId="1CB38C5B" w:rsidR="003A01B5" w:rsidRDefault="003A01B5" w:rsidP="005C0649"/>
    <w:p w14:paraId="4F2FC75E" w14:textId="45321364" w:rsidR="003A01B5" w:rsidRDefault="003A01B5" w:rsidP="005C0649"/>
    <w:p w14:paraId="629E22A5" w14:textId="63B36F38" w:rsidR="003A01B5" w:rsidRDefault="003A01B5" w:rsidP="005C0649"/>
    <w:p w14:paraId="18C8CD9B" w14:textId="451B7F16" w:rsidR="003A01B5" w:rsidRDefault="003A01B5" w:rsidP="005C0649"/>
    <w:p w14:paraId="4B80166D" w14:textId="77777777" w:rsidR="00F307B7" w:rsidRPr="005F5B45" w:rsidRDefault="00F307B7" w:rsidP="005C0649"/>
    <w:p w14:paraId="19B1EBED" w14:textId="61AD0654" w:rsidR="005F5B45" w:rsidRDefault="008A009E" w:rsidP="00A11BC9">
      <w:pPr>
        <w:pStyle w:val="Loendilik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A0B8B1" wp14:editId="3C44FF1E">
            <wp:simplePos x="0" y="0"/>
            <wp:positionH relativeFrom="column">
              <wp:posOffset>151130</wp:posOffset>
            </wp:positionH>
            <wp:positionV relativeFrom="paragraph">
              <wp:posOffset>444500</wp:posOffset>
            </wp:positionV>
            <wp:extent cx="5760085" cy="2448560"/>
            <wp:effectExtent l="0" t="0" r="0" b="8890"/>
            <wp:wrapTopAndBottom/>
            <wp:docPr id="176620377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0377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Palume kontrollida asendiplaani ning asendiplaanidelt eemaldada eelmiste versioonide puurimiskaevikute tähised.</w:t>
      </w:r>
    </w:p>
    <w:p w14:paraId="44CD8B0D" w14:textId="3B753165" w:rsidR="00A375F3" w:rsidRDefault="00A375F3" w:rsidP="00A375F3"/>
    <w:p w14:paraId="1E440889" w14:textId="4E7F7DF9" w:rsidR="00A375F3" w:rsidRDefault="00F307B7" w:rsidP="00A375F3">
      <w:r>
        <w:rPr>
          <w:noProof/>
        </w:rPr>
        <w:drawing>
          <wp:anchor distT="0" distB="0" distL="114300" distR="114300" simplePos="0" relativeHeight="251667456" behindDoc="0" locked="0" layoutInCell="1" allowOverlap="1" wp14:anchorId="0C10AAD4" wp14:editId="69932634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5760085" cy="2317115"/>
            <wp:effectExtent l="0" t="0" r="0" b="6985"/>
            <wp:wrapSquare wrapText="bothSides"/>
            <wp:docPr id="104801964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1964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82205" w14:textId="618F3FB4" w:rsidR="00A375F3" w:rsidRDefault="00A375F3" w:rsidP="00A375F3"/>
    <w:p w14:paraId="0A0D28BD" w14:textId="3D29020F" w:rsidR="00A375F3" w:rsidRDefault="00A375F3" w:rsidP="00A375F3"/>
    <w:p w14:paraId="024C6B4E" w14:textId="59CC2633" w:rsidR="00A375F3" w:rsidRDefault="00A375F3" w:rsidP="00A375F3"/>
    <w:p w14:paraId="0A264F86" w14:textId="6A9DBE20" w:rsidR="00A375F3" w:rsidRDefault="00A375F3" w:rsidP="00A375F3"/>
    <w:p w14:paraId="04F000C2" w14:textId="6307C747" w:rsidR="00A375F3" w:rsidRDefault="00A375F3" w:rsidP="00A375F3"/>
    <w:p w14:paraId="3EA9E0B1" w14:textId="55B61C6B" w:rsidR="00A375F3" w:rsidRDefault="00A375F3" w:rsidP="00A375F3"/>
    <w:p w14:paraId="0B9DD691" w14:textId="3E5D817A" w:rsidR="00A375F3" w:rsidRDefault="00A375F3" w:rsidP="00A375F3"/>
    <w:p w14:paraId="65350A6C" w14:textId="76101628" w:rsidR="00A375F3" w:rsidRDefault="00A375F3" w:rsidP="00A375F3"/>
    <w:p w14:paraId="5A34FB59" w14:textId="2E7694F5" w:rsidR="00A375F3" w:rsidRDefault="00A375F3" w:rsidP="00A375F3"/>
    <w:p w14:paraId="0D9BE147" w14:textId="08011138" w:rsidR="00A375F3" w:rsidRDefault="00A375F3" w:rsidP="00A375F3"/>
    <w:p w14:paraId="1010094E" w14:textId="5C4D251C" w:rsidR="00A375F3" w:rsidRDefault="00F307B7" w:rsidP="008A009E">
      <w:pPr>
        <w:pStyle w:val="Loendilik"/>
        <w:numPr>
          <w:ilvl w:val="0"/>
          <w:numId w:val="15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43C308D" wp14:editId="308562CA">
            <wp:simplePos x="0" y="0"/>
            <wp:positionH relativeFrom="page">
              <wp:posOffset>1167765</wp:posOffset>
            </wp:positionH>
            <wp:positionV relativeFrom="paragraph">
              <wp:posOffset>466725</wp:posOffset>
            </wp:positionV>
            <wp:extent cx="5760085" cy="2736215"/>
            <wp:effectExtent l="0" t="0" r="0" b="6985"/>
            <wp:wrapSquare wrapText="bothSides"/>
            <wp:docPr id="193695312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5312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09E">
        <w:t>Kuidas siin on mõeldud, kas rajatakse puurimiskaevik või mitte, palume kontrollida ja korrigeerida.</w:t>
      </w:r>
      <w:r>
        <w:t xml:space="preserve"> Puurimiskaeviku asukoht nihkes.</w:t>
      </w:r>
    </w:p>
    <w:p w14:paraId="408ADFB7" w14:textId="31B6ADBD" w:rsidR="00F307B7" w:rsidRDefault="00F307B7" w:rsidP="00F307B7"/>
    <w:p w14:paraId="555693D6" w14:textId="2C5BC93E" w:rsidR="00F307B7" w:rsidRDefault="00F307B7" w:rsidP="00F307B7"/>
    <w:p w14:paraId="49301941" w14:textId="77777777" w:rsidR="00A375F3" w:rsidRDefault="00A375F3" w:rsidP="00A375F3"/>
    <w:p w14:paraId="6E659F42" w14:textId="2AC40E69" w:rsidR="00A375F3" w:rsidRDefault="008A009E" w:rsidP="008A009E">
      <w:pPr>
        <w:pStyle w:val="Loendilik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8D04E1" wp14:editId="68ADCFEA">
            <wp:simplePos x="0" y="0"/>
            <wp:positionH relativeFrom="column">
              <wp:posOffset>265430</wp:posOffset>
            </wp:positionH>
            <wp:positionV relativeFrom="paragraph">
              <wp:posOffset>375920</wp:posOffset>
            </wp:positionV>
            <wp:extent cx="5760085" cy="2221865"/>
            <wp:effectExtent l="0" t="0" r="0" b="6985"/>
            <wp:wrapTopAndBottom/>
            <wp:docPr id="41690877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0877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Palume asendiplaanil kajastada, mis sügavusele ja kaitsetoru tugevusega rajatakse antud lõikudes TRAM maaüksusel side maakaabelliin.</w:t>
      </w:r>
    </w:p>
    <w:p w14:paraId="085DAE82" w14:textId="03766EE9" w:rsidR="008A009E" w:rsidRDefault="008A009E" w:rsidP="008A009E"/>
    <w:p w14:paraId="290853E6" w14:textId="5508CA9F" w:rsidR="00A375F3" w:rsidRDefault="00A375F3" w:rsidP="00A375F3"/>
    <w:p w14:paraId="45C1AA4F" w14:textId="116DCDE5" w:rsidR="00A375F3" w:rsidRDefault="00A375F3" w:rsidP="00A375F3"/>
    <w:p w14:paraId="35566C73" w14:textId="658C1E55" w:rsidR="00A375F3" w:rsidRDefault="00A375F3" w:rsidP="00A375F3"/>
    <w:p w14:paraId="5A13D1D5" w14:textId="1303E32A" w:rsidR="008A009E" w:rsidRDefault="008A009E" w:rsidP="00A375F3"/>
    <w:p w14:paraId="6C473F6C" w14:textId="77777777" w:rsidR="008A009E" w:rsidRDefault="008A009E" w:rsidP="00A375F3"/>
    <w:p w14:paraId="67AC69DD" w14:textId="6744F183" w:rsidR="008A009E" w:rsidRDefault="008A009E" w:rsidP="008A009E">
      <w:pPr>
        <w:pStyle w:val="Loendilik"/>
        <w:numPr>
          <w:ilvl w:val="0"/>
          <w:numId w:val="15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9DDE1D" wp14:editId="722DFC13">
            <wp:simplePos x="0" y="0"/>
            <wp:positionH relativeFrom="column">
              <wp:posOffset>82550</wp:posOffset>
            </wp:positionH>
            <wp:positionV relativeFrom="paragraph">
              <wp:posOffset>532765</wp:posOffset>
            </wp:positionV>
            <wp:extent cx="5760085" cy="2871470"/>
            <wp:effectExtent l="0" t="0" r="0" b="5080"/>
            <wp:wrapTopAndBottom/>
            <wp:docPr id="13011264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264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Palume asendiplaani</w:t>
      </w:r>
      <w:r w:rsidR="00D250CE">
        <w:t>del</w:t>
      </w:r>
      <w:r>
        <w:t xml:space="preserve"> kajastada tingmärkides ka TRAM maaüksuste kohta vastav sügavuste info või siis kajastada üheselt, et antud tingimus ei kehti TRAM maaüksustel. Hetkel ei ole andmed ühesed.</w:t>
      </w:r>
    </w:p>
    <w:p w14:paraId="60974650" w14:textId="00F7EA03" w:rsidR="008A009E" w:rsidRDefault="008A009E" w:rsidP="008A009E">
      <w:pPr>
        <w:pStyle w:val="Loendilik"/>
      </w:pPr>
    </w:p>
    <w:p w14:paraId="2C7F6653" w14:textId="5BF31CDD" w:rsidR="00A375F3" w:rsidRDefault="00A375F3" w:rsidP="00A375F3"/>
    <w:p w14:paraId="268A8DBB" w14:textId="77777777" w:rsidR="00D2281A" w:rsidRDefault="00D2281A" w:rsidP="00A375F3"/>
    <w:p w14:paraId="5E0FE4D8" w14:textId="77777777" w:rsidR="00D2281A" w:rsidRDefault="00D2281A" w:rsidP="00A375F3"/>
    <w:p w14:paraId="624DC840" w14:textId="77777777" w:rsidR="00D2281A" w:rsidRDefault="00D2281A" w:rsidP="00A375F3"/>
    <w:p w14:paraId="4B4EDFEE" w14:textId="6648677F" w:rsidR="00D2281A" w:rsidRDefault="00D2281A" w:rsidP="00A375F3"/>
    <w:p w14:paraId="6B116FF4" w14:textId="53AEBC11" w:rsidR="00D2281A" w:rsidRDefault="00D2281A" w:rsidP="00D2281A">
      <w:pPr>
        <w:pStyle w:val="Loendilik"/>
        <w:numPr>
          <w:ilvl w:val="0"/>
          <w:numId w:val="15"/>
        </w:numPr>
      </w:pPr>
      <w:r>
        <w:t xml:space="preserve">Palume kontrollida ja korrigeerida </w:t>
      </w:r>
      <w:proofErr w:type="spellStart"/>
      <w:r>
        <w:t>geoalust</w:t>
      </w:r>
      <w:proofErr w:type="spellEnd"/>
      <w:r>
        <w:t xml:space="preserve">, hetkel puudub sidetrassi asukohas kraavi kontuur ja kraavi sügavuse andmed. </w:t>
      </w:r>
    </w:p>
    <w:p w14:paraId="400F6909" w14:textId="503D6818" w:rsidR="00D2281A" w:rsidRDefault="00D2281A" w:rsidP="00D2281A">
      <w:pPr>
        <w:pStyle w:val="Loendilik"/>
      </w:pPr>
      <w:r>
        <w:t>Palume kajastada antud asukohas nn noolega kastis min sügavus 1,0m kraavi põhjast</w:t>
      </w:r>
      <w:r w:rsidR="007E6523">
        <w:t xml:space="preserve"> ja truupide põhjast</w:t>
      </w:r>
      <w:r>
        <w:t>.</w:t>
      </w:r>
    </w:p>
    <w:p w14:paraId="4C168103" w14:textId="77777777" w:rsidR="00D2281A" w:rsidRDefault="00D2281A" w:rsidP="00D2281A"/>
    <w:p w14:paraId="0D55E85C" w14:textId="41661D4F" w:rsidR="00D2281A" w:rsidRDefault="00D2281A" w:rsidP="00D2281A">
      <w:r>
        <w:rPr>
          <w:noProof/>
        </w:rPr>
        <w:drawing>
          <wp:anchor distT="0" distB="0" distL="114300" distR="114300" simplePos="0" relativeHeight="251675648" behindDoc="0" locked="0" layoutInCell="1" allowOverlap="0" wp14:anchorId="7D94D89F" wp14:editId="5E7B53A6">
            <wp:simplePos x="0" y="0"/>
            <wp:positionH relativeFrom="column">
              <wp:posOffset>86360</wp:posOffset>
            </wp:positionH>
            <wp:positionV relativeFrom="paragraph">
              <wp:posOffset>208280</wp:posOffset>
            </wp:positionV>
            <wp:extent cx="5760000" cy="2815200"/>
            <wp:effectExtent l="0" t="0" r="0" b="4445"/>
            <wp:wrapSquare wrapText="bothSides"/>
            <wp:docPr id="9412330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330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D2838" w14:textId="463B99B1" w:rsidR="00D2281A" w:rsidRDefault="00D2281A" w:rsidP="00D2281A"/>
    <w:p w14:paraId="23FB22DC" w14:textId="116965EB" w:rsidR="00D2281A" w:rsidRDefault="00D2281A" w:rsidP="00D2281A"/>
    <w:p w14:paraId="3717F7EC" w14:textId="4A563BA6" w:rsidR="00D2281A" w:rsidRDefault="00D2281A" w:rsidP="00D2281A"/>
    <w:p w14:paraId="4A857452" w14:textId="36795F2C" w:rsidR="00D2281A" w:rsidRDefault="00D2281A" w:rsidP="00D2281A"/>
    <w:p w14:paraId="6A48529E" w14:textId="4F46059C" w:rsidR="00D2281A" w:rsidRDefault="00D2281A" w:rsidP="00D2281A"/>
    <w:p w14:paraId="16997995" w14:textId="3AC50047" w:rsidR="00D2281A" w:rsidRDefault="00D2281A" w:rsidP="00A375F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75545E7" wp14:editId="7E355142">
            <wp:simplePos x="0" y="0"/>
            <wp:positionH relativeFrom="column">
              <wp:posOffset>143510</wp:posOffset>
            </wp:positionH>
            <wp:positionV relativeFrom="paragraph">
              <wp:posOffset>296545</wp:posOffset>
            </wp:positionV>
            <wp:extent cx="5760085" cy="2724785"/>
            <wp:effectExtent l="0" t="0" r="0" b="0"/>
            <wp:wrapTopAndBottom/>
            <wp:docPr id="63167400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7400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C5BEC" w14:textId="48F2AEC2" w:rsidR="00D2281A" w:rsidRDefault="000354FF" w:rsidP="00A375F3">
      <w:r>
        <w:rPr>
          <w:noProof/>
        </w:rPr>
        <w:drawing>
          <wp:anchor distT="0" distB="0" distL="114300" distR="114300" simplePos="0" relativeHeight="251685888" behindDoc="0" locked="0" layoutInCell="1" allowOverlap="1" wp14:anchorId="1277C10A" wp14:editId="41ADA30A">
            <wp:simplePos x="0" y="0"/>
            <wp:positionH relativeFrom="column">
              <wp:posOffset>95885</wp:posOffset>
            </wp:positionH>
            <wp:positionV relativeFrom="paragraph">
              <wp:posOffset>3011805</wp:posOffset>
            </wp:positionV>
            <wp:extent cx="5760085" cy="3138170"/>
            <wp:effectExtent l="0" t="0" r="0" b="5080"/>
            <wp:wrapSquare wrapText="bothSides"/>
            <wp:docPr id="8702046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046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93EA1" w14:textId="6A07D13B" w:rsidR="00D2281A" w:rsidRDefault="00D2281A" w:rsidP="00A375F3"/>
    <w:p w14:paraId="61DD425E" w14:textId="5CC4DAC6" w:rsidR="00D2281A" w:rsidRDefault="00D2281A" w:rsidP="00A375F3"/>
    <w:p w14:paraId="62CB765D" w14:textId="145CDA4C" w:rsidR="00D2281A" w:rsidRDefault="00D2281A" w:rsidP="00A375F3"/>
    <w:p w14:paraId="427643F2" w14:textId="77777777" w:rsidR="00D2281A" w:rsidRDefault="00D2281A" w:rsidP="00A375F3"/>
    <w:p w14:paraId="5554D3A3" w14:textId="77777777" w:rsidR="000354FF" w:rsidRDefault="000354FF" w:rsidP="00A375F3"/>
    <w:p w14:paraId="2D961DD6" w14:textId="77777777" w:rsidR="007E6523" w:rsidRDefault="007E6523" w:rsidP="00A375F3"/>
    <w:p w14:paraId="66D5C736" w14:textId="77777777" w:rsidR="007E6523" w:rsidRDefault="007E6523" w:rsidP="00A375F3"/>
    <w:p w14:paraId="1D1DEE4F" w14:textId="77777777" w:rsidR="007E6523" w:rsidRDefault="007E6523" w:rsidP="00A375F3"/>
    <w:p w14:paraId="2208297C" w14:textId="77777777" w:rsidR="007E6523" w:rsidRDefault="007E6523" w:rsidP="00A375F3"/>
    <w:p w14:paraId="6B183A2E" w14:textId="77777777" w:rsidR="000354FF" w:rsidRDefault="000354FF" w:rsidP="00A375F3"/>
    <w:p w14:paraId="21813E8E" w14:textId="77777777" w:rsidR="000354FF" w:rsidRDefault="000354FF" w:rsidP="00A375F3"/>
    <w:p w14:paraId="01867F56" w14:textId="77777777" w:rsidR="000354FF" w:rsidRDefault="000354FF" w:rsidP="00A375F3"/>
    <w:p w14:paraId="7E28E41E" w14:textId="77777777" w:rsidR="000354FF" w:rsidRDefault="000354FF" w:rsidP="00A375F3"/>
    <w:p w14:paraId="644327D3" w14:textId="77777777" w:rsidR="000354FF" w:rsidRDefault="000354FF" w:rsidP="00A375F3"/>
    <w:p w14:paraId="7F0862FB" w14:textId="77777777" w:rsidR="000354FF" w:rsidRDefault="000354FF" w:rsidP="00A375F3"/>
    <w:p w14:paraId="431970D8" w14:textId="457F01A4" w:rsidR="00D2281A" w:rsidRDefault="00D2281A" w:rsidP="00A375F3"/>
    <w:p w14:paraId="370355EF" w14:textId="77777777" w:rsidR="00D2281A" w:rsidRDefault="00D2281A" w:rsidP="00A375F3"/>
    <w:p w14:paraId="452D046D" w14:textId="77777777" w:rsidR="00D2281A" w:rsidRDefault="00D2281A" w:rsidP="00A375F3"/>
    <w:p w14:paraId="4F93CD2A" w14:textId="7D017F08" w:rsidR="00D2281A" w:rsidRDefault="00D2281A" w:rsidP="00A375F3"/>
    <w:p w14:paraId="55667110" w14:textId="1A35E615" w:rsidR="00D2281A" w:rsidRDefault="00A8382E" w:rsidP="00A8382E">
      <w:pPr>
        <w:pStyle w:val="Loendilik"/>
        <w:numPr>
          <w:ilvl w:val="0"/>
          <w:numId w:val="15"/>
        </w:numPr>
      </w:pPr>
      <w:r>
        <w:lastRenderedPageBreak/>
        <w:t>Palume viia ristmevälja joonised kooskõlla TRAM tingimustega – 1,5m sügavust katete all ning kajastada vastavalt ka ristmevälja joonisetel. Hetkel</w:t>
      </w:r>
      <w:r w:rsidR="007E6523">
        <w:t xml:space="preserve"> pole</w:t>
      </w:r>
      <w:r>
        <w:t xml:space="preserve"> sügavused</w:t>
      </w:r>
      <w:r w:rsidR="007E6523">
        <w:t xml:space="preserve"> </w:t>
      </w:r>
      <w:r>
        <w:t>kohati</w:t>
      </w:r>
      <w:r w:rsidR="007E6523">
        <w:t xml:space="preserve"> </w:t>
      </w:r>
      <w:r>
        <w:t>piisavad.</w:t>
      </w:r>
    </w:p>
    <w:p w14:paraId="77DD5398" w14:textId="4E9F4835" w:rsidR="00A8382E" w:rsidRDefault="00A8382E" w:rsidP="00A8382E">
      <w:pPr>
        <w:pStyle w:val="Loendilik"/>
      </w:pPr>
    </w:p>
    <w:p w14:paraId="35D62104" w14:textId="4FA1F8A3" w:rsidR="00A8382E" w:rsidRDefault="00A8382E" w:rsidP="00A8382E">
      <w:pPr>
        <w:pStyle w:val="Loendilik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82261B" wp14:editId="2A96CFED">
            <wp:simplePos x="0" y="0"/>
            <wp:positionH relativeFrom="column">
              <wp:posOffset>153035</wp:posOffset>
            </wp:positionH>
            <wp:positionV relativeFrom="paragraph">
              <wp:posOffset>186690</wp:posOffset>
            </wp:positionV>
            <wp:extent cx="5760085" cy="2406650"/>
            <wp:effectExtent l="0" t="0" r="0" b="0"/>
            <wp:wrapSquare wrapText="bothSides"/>
            <wp:docPr id="195441900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1900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43B17" w14:textId="35FB16A7" w:rsidR="00A8382E" w:rsidRDefault="00FC31C4" w:rsidP="00A8382E">
      <w:pPr>
        <w:pStyle w:val="Loendilik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B79145C" wp14:editId="50022AEB">
            <wp:simplePos x="0" y="0"/>
            <wp:positionH relativeFrom="column">
              <wp:posOffset>181610</wp:posOffset>
            </wp:positionH>
            <wp:positionV relativeFrom="paragraph">
              <wp:posOffset>2929255</wp:posOffset>
            </wp:positionV>
            <wp:extent cx="5760085" cy="2647315"/>
            <wp:effectExtent l="0" t="0" r="0" b="635"/>
            <wp:wrapSquare wrapText="bothSides"/>
            <wp:docPr id="129429787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9787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57E0439" wp14:editId="77C808AF">
            <wp:simplePos x="0" y="0"/>
            <wp:positionH relativeFrom="column">
              <wp:posOffset>105410</wp:posOffset>
            </wp:positionH>
            <wp:positionV relativeFrom="paragraph">
              <wp:posOffset>0</wp:posOffset>
            </wp:positionV>
            <wp:extent cx="5760085" cy="2726055"/>
            <wp:effectExtent l="0" t="0" r="0" b="0"/>
            <wp:wrapSquare wrapText="bothSides"/>
            <wp:docPr id="185361992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1992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C62C1" w14:textId="5DB6DA08" w:rsidR="00D2281A" w:rsidRDefault="00FC31C4" w:rsidP="00A375F3">
      <w:r>
        <w:rPr>
          <w:noProof/>
        </w:rPr>
        <w:drawing>
          <wp:anchor distT="0" distB="0" distL="114300" distR="114300" simplePos="0" relativeHeight="251681792" behindDoc="0" locked="0" layoutInCell="1" allowOverlap="1" wp14:anchorId="0EADE0CA" wp14:editId="19269252">
            <wp:simplePos x="0" y="0"/>
            <wp:positionH relativeFrom="column">
              <wp:posOffset>133985</wp:posOffset>
            </wp:positionH>
            <wp:positionV relativeFrom="paragraph">
              <wp:posOffset>2938145</wp:posOffset>
            </wp:positionV>
            <wp:extent cx="5760085" cy="2647315"/>
            <wp:effectExtent l="0" t="0" r="0" b="635"/>
            <wp:wrapSquare wrapText="bothSides"/>
            <wp:docPr id="129349188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91885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CCE70" w14:textId="2AE0E462" w:rsidR="00D2281A" w:rsidRDefault="00D2281A" w:rsidP="00A375F3"/>
    <w:p w14:paraId="05DF31E5" w14:textId="081B50F6" w:rsidR="00D2281A" w:rsidRDefault="00D2281A" w:rsidP="00A375F3"/>
    <w:p w14:paraId="42E66667" w14:textId="7CA5EA71" w:rsidR="00FC31C4" w:rsidRDefault="00FC31C4" w:rsidP="008D25FB">
      <w:pPr>
        <w:pStyle w:val="Loendilik"/>
        <w:numPr>
          <w:ilvl w:val="0"/>
          <w:numId w:val="15"/>
        </w:numPr>
      </w:pPr>
      <w:r>
        <w:t>Palume viia kooskõlla ristmeväljajoonis nr 6 ja asendiplaanil kajastatud info min sügavus 3,0m</w:t>
      </w:r>
      <w:r w:rsidR="00D250CE">
        <w:t xml:space="preserve"> ulatus, kuna hetkel on infod vastuolus (lõike joonisel pole kogu ulatuses antud nõue täidetud)</w:t>
      </w:r>
      <w:r>
        <w:t xml:space="preserve">. </w:t>
      </w:r>
      <w:r w:rsidR="00D250CE">
        <w:t>Piisab kui asendiplaanil on antud info kajastatud TRAM maaüksuse ulatuses sh palume arvestada liiklusmärkide asukohtadega, mida antud sidetrass läbib, et sügavus oleks min 2,0m.</w:t>
      </w:r>
      <w:r w:rsidRPr="00FC31C4">
        <w:rPr>
          <w:noProof/>
        </w:rPr>
        <w:drawing>
          <wp:anchor distT="0" distB="0" distL="114300" distR="114300" simplePos="0" relativeHeight="251683840" behindDoc="0" locked="0" layoutInCell="1" allowOverlap="1" wp14:anchorId="7D92DA72" wp14:editId="24AD2C29">
            <wp:simplePos x="0" y="0"/>
            <wp:positionH relativeFrom="margin">
              <wp:align>right</wp:align>
            </wp:positionH>
            <wp:positionV relativeFrom="paragraph">
              <wp:posOffset>2713990</wp:posOffset>
            </wp:positionV>
            <wp:extent cx="5760085" cy="2242820"/>
            <wp:effectExtent l="0" t="0" r="0" b="5080"/>
            <wp:wrapSquare wrapText="bothSides"/>
            <wp:docPr id="140043002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3002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1A650" w14:textId="55F842AF" w:rsidR="00FC31C4" w:rsidRDefault="00D250CE" w:rsidP="007E6523">
      <w:pPr>
        <w:pStyle w:val="Loendilik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1C2C892" wp14:editId="614B37C5">
            <wp:simplePos x="0" y="0"/>
            <wp:positionH relativeFrom="column">
              <wp:posOffset>29210</wp:posOffset>
            </wp:positionH>
            <wp:positionV relativeFrom="paragraph">
              <wp:posOffset>5003800</wp:posOffset>
            </wp:positionV>
            <wp:extent cx="5760085" cy="1951990"/>
            <wp:effectExtent l="0" t="0" r="0" b="0"/>
            <wp:wrapSquare wrapText="bothSides"/>
            <wp:docPr id="199947948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7948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1C4">
        <w:rPr>
          <w:noProof/>
        </w:rPr>
        <w:drawing>
          <wp:anchor distT="0" distB="0" distL="114300" distR="114300" simplePos="0" relativeHeight="251682816" behindDoc="0" locked="0" layoutInCell="1" allowOverlap="1" wp14:anchorId="076B88F8" wp14:editId="400A8BAE">
            <wp:simplePos x="0" y="0"/>
            <wp:positionH relativeFrom="column">
              <wp:posOffset>10160</wp:posOffset>
            </wp:positionH>
            <wp:positionV relativeFrom="paragraph">
              <wp:posOffset>138430</wp:posOffset>
            </wp:positionV>
            <wp:extent cx="5760085" cy="2336800"/>
            <wp:effectExtent l="0" t="0" r="0" b="6350"/>
            <wp:wrapSquare wrapText="bothSides"/>
            <wp:docPr id="21892478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24783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37658" w14:textId="77777777" w:rsidR="00FC31C4" w:rsidRDefault="00FC31C4" w:rsidP="00A375F3"/>
    <w:p w14:paraId="7D4E71A5" w14:textId="77777777" w:rsidR="00A8382E" w:rsidRDefault="00A8382E" w:rsidP="00A375F3"/>
    <w:p w14:paraId="2BEB0DAD" w14:textId="77777777" w:rsidR="00A8382E" w:rsidRDefault="00A8382E" w:rsidP="00A375F3"/>
    <w:p w14:paraId="6E858E9A" w14:textId="77777777" w:rsidR="00A8382E" w:rsidRDefault="00A8382E" w:rsidP="00A375F3"/>
    <w:p w14:paraId="2271213B" w14:textId="77777777" w:rsidR="00A8382E" w:rsidRDefault="00A8382E" w:rsidP="00A375F3"/>
    <w:p w14:paraId="54979CD7" w14:textId="77777777" w:rsidR="00A8382E" w:rsidRDefault="00A8382E" w:rsidP="00A375F3"/>
    <w:p w14:paraId="4BC66D2E" w14:textId="77777777" w:rsidR="007E6523" w:rsidRDefault="007E6523" w:rsidP="00A375F3"/>
    <w:p w14:paraId="2FB54EAC" w14:textId="77777777" w:rsidR="007E6523" w:rsidRDefault="007E6523" w:rsidP="00A375F3"/>
    <w:p w14:paraId="33B53823" w14:textId="77777777" w:rsidR="007E6523" w:rsidRDefault="007E6523" w:rsidP="00A375F3"/>
    <w:p w14:paraId="4CF3FD1A" w14:textId="77777777" w:rsidR="007E6523" w:rsidRDefault="007E6523" w:rsidP="00A375F3"/>
    <w:p w14:paraId="3C40D16F" w14:textId="77777777" w:rsidR="007E6523" w:rsidRDefault="007E6523" w:rsidP="00A375F3"/>
    <w:p w14:paraId="6D6801AB" w14:textId="77777777" w:rsidR="007E6523" w:rsidRDefault="007E6523" w:rsidP="00A375F3"/>
    <w:p w14:paraId="20F9B9E7" w14:textId="77777777" w:rsidR="007E6523" w:rsidRDefault="007E6523" w:rsidP="00A375F3"/>
    <w:p w14:paraId="4D9A1897" w14:textId="77777777" w:rsidR="007E6523" w:rsidRDefault="007E6523" w:rsidP="00A375F3"/>
    <w:p w14:paraId="69F24B93" w14:textId="77777777" w:rsidR="00A8382E" w:rsidRDefault="00A8382E" w:rsidP="00A375F3"/>
    <w:p w14:paraId="2AE60F23" w14:textId="46999BFD" w:rsidR="00A8382E" w:rsidRDefault="00A8382E" w:rsidP="00A8382E">
      <w:pPr>
        <w:pStyle w:val="Loendilik"/>
        <w:numPr>
          <w:ilvl w:val="0"/>
          <w:numId w:val="15"/>
        </w:numPr>
      </w:pPr>
      <w:r>
        <w:t xml:space="preserve">Palume kontrollida ja täpsustada ristmevälja joonisel nr 1 </w:t>
      </w:r>
      <w:proofErr w:type="spellStart"/>
      <w:r>
        <w:t>ol</w:t>
      </w:r>
      <w:proofErr w:type="spellEnd"/>
      <w:r>
        <w:t xml:space="preserve"> </w:t>
      </w:r>
      <w:proofErr w:type="spellStart"/>
      <w:r>
        <w:t>ol</w:t>
      </w:r>
      <w:proofErr w:type="spellEnd"/>
      <w:r>
        <w:t xml:space="preserve"> trasside asukohtasid hetkel tundub et trasside paiknemine ei ole kooskõlas</w:t>
      </w:r>
      <w:r w:rsidR="007E6523">
        <w:t xml:space="preserve"> ja trasse on asendiplaanil rohkem kui lõikel</w:t>
      </w:r>
      <w:r>
        <w:t>, sealhulgas palume TRAM maaüksusel rajada sademevee torust sügavamalt min 1,0m.</w:t>
      </w:r>
    </w:p>
    <w:p w14:paraId="577E21EF" w14:textId="106C684D" w:rsidR="00A8382E" w:rsidRDefault="00A8382E" w:rsidP="00A8382E"/>
    <w:p w14:paraId="2363E2B8" w14:textId="033D9542" w:rsidR="00A8382E" w:rsidRDefault="00A8382E" w:rsidP="00A8382E">
      <w:r>
        <w:rPr>
          <w:noProof/>
        </w:rPr>
        <w:drawing>
          <wp:anchor distT="0" distB="0" distL="114300" distR="114300" simplePos="0" relativeHeight="251677696" behindDoc="1" locked="0" layoutInCell="1" allowOverlap="0" wp14:anchorId="24A417FC" wp14:editId="6C93AD5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964400" cy="2790000"/>
            <wp:effectExtent l="0" t="0" r="8255" b="0"/>
            <wp:wrapTight wrapText="bothSides">
              <wp:wrapPolygon edited="0">
                <wp:start x="0" y="0"/>
                <wp:lineTo x="0" y="21389"/>
                <wp:lineTo x="21553" y="21389"/>
                <wp:lineTo x="21553" y="0"/>
                <wp:lineTo x="0" y="0"/>
              </wp:wrapPolygon>
            </wp:wrapTight>
            <wp:docPr id="168636877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68778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18EA9" w14:textId="29E47C10" w:rsidR="00A8382E" w:rsidRDefault="00A8382E" w:rsidP="00A8382E"/>
    <w:p w14:paraId="3D793147" w14:textId="2D5ED60E" w:rsidR="00A8382E" w:rsidRDefault="00A8382E" w:rsidP="00A8382E"/>
    <w:p w14:paraId="38F238A8" w14:textId="77777777" w:rsidR="00A8382E" w:rsidRDefault="00A8382E" w:rsidP="00A8382E"/>
    <w:p w14:paraId="6E852163" w14:textId="07FECBED" w:rsidR="00A8382E" w:rsidRDefault="00A8382E" w:rsidP="00A8382E"/>
    <w:p w14:paraId="4459700F" w14:textId="376E43E1" w:rsidR="00A8382E" w:rsidRDefault="00A8382E" w:rsidP="00A8382E"/>
    <w:p w14:paraId="6E9A9468" w14:textId="50CF5D7B" w:rsidR="00A8382E" w:rsidRDefault="00A8382E" w:rsidP="00A8382E"/>
    <w:p w14:paraId="13805F4D" w14:textId="63E65003" w:rsidR="00A8382E" w:rsidRDefault="00A8382E" w:rsidP="00A8382E"/>
    <w:p w14:paraId="05C4CC7A" w14:textId="141B2FA4" w:rsidR="00A8382E" w:rsidRDefault="00A8382E" w:rsidP="00A8382E"/>
    <w:p w14:paraId="127BB98E" w14:textId="5F86F3F4" w:rsidR="00A8382E" w:rsidRDefault="00A8382E" w:rsidP="00A8382E"/>
    <w:p w14:paraId="64AD389C" w14:textId="6932A706" w:rsidR="00A8382E" w:rsidRDefault="00A8382E" w:rsidP="00A8382E"/>
    <w:p w14:paraId="11E4B33C" w14:textId="1DD0F3AC" w:rsidR="00A8382E" w:rsidRDefault="00A8382E" w:rsidP="00A8382E"/>
    <w:p w14:paraId="1C66420F" w14:textId="74B2D154" w:rsidR="00A8382E" w:rsidRDefault="00A8382E" w:rsidP="00A8382E"/>
    <w:p w14:paraId="3525BCE0" w14:textId="619908F4" w:rsidR="00A8382E" w:rsidRDefault="00A8382E" w:rsidP="00A8382E"/>
    <w:p w14:paraId="398E2729" w14:textId="6F251960" w:rsidR="00A8382E" w:rsidRDefault="00A8382E" w:rsidP="00A8382E"/>
    <w:p w14:paraId="7FAC3D25" w14:textId="4B83C60F" w:rsidR="00A8382E" w:rsidRDefault="00A8382E" w:rsidP="00A8382E"/>
    <w:p w14:paraId="1CAC058D" w14:textId="1E4C0964" w:rsidR="00A8382E" w:rsidRDefault="00A8382E" w:rsidP="00A8382E"/>
    <w:p w14:paraId="38E43EA0" w14:textId="050FCDDC" w:rsidR="00A8382E" w:rsidRDefault="00A8382E" w:rsidP="00A8382E"/>
    <w:p w14:paraId="5A6CB21B" w14:textId="338FFFA0" w:rsidR="00A8382E" w:rsidRDefault="00A8382E" w:rsidP="00A8382E"/>
    <w:p w14:paraId="7ED7C72C" w14:textId="77777777" w:rsidR="00A8382E" w:rsidRDefault="00A8382E" w:rsidP="00A8382E"/>
    <w:p w14:paraId="2CB2B455" w14:textId="786EB5F3" w:rsidR="00A8382E" w:rsidRDefault="00A8382E" w:rsidP="00A8382E">
      <w:r>
        <w:rPr>
          <w:noProof/>
        </w:rPr>
        <w:drawing>
          <wp:anchor distT="0" distB="0" distL="114300" distR="114300" simplePos="0" relativeHeight="251678720" behindDoc="0" locked="0" layoutInCell="1" allowOverlap="1" wp14:anchorId="53D9C461" wp14:editId="0F68F052">
            <wp:simplePos x="0" y="0"/>
            <wp:positionH relativeFrom="page">
              <wp:align>center</wp:align>
            </wp:positionH>
            <wp:positionV relativeFrom="paragraph">
              <wp:posOffset>278765</wp:posOffset>
            </wp:positionV>
            <wp:extent cx="5760085" cy="2841625"/>
            <wp:effectExtent l="0" t="0" r="0" b="0"/>
            <wp:wrapSquare wrapText="bothSides"/>
            <wp:docPr id="201050013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0013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05486" w14:textId="77777777" w:rsidR="00A8382E" w:rsidRDefault="00A8382E" w:rsidP="00A8382E"/>
    <w:p w14:paraId="1C3D3228" w14:textId="77777777" w:rsidR="00A8382E" w:rsidRDefault="00A8382E" w:rsidP="00A8382E"/>
    <w:p w14:paraId="5ED28F0D" w14:textId="77777777" w:rsidR="00A8382E" w:rsidRDefault="00A8382E" w:rsidP="00A8382E"/>
    <w:p w14:paraId="624D8D34" w14:textId="77777777" w:rsidR="00D250CE" w:rsidRDefault="00D250CE" w:rsidP="00A8382E"/>
    <w:p w14:paraId="25843A87" w14:textId="77777777" w:rsidR="00D250CE" w:rsidRDefault="00D250CE" w:rsidP="00A8382E"/>
    <w:p w14:paraId="3EA09015" w14:textId="77777777" w:rsidR="00A8382E" w:rsidRDefault="00A8382E" w:rsidP="00A8382E"/>
    <w:p w14:paraId="749152A1" w14:textId="77777777" w:rsidR="00A8382E" w:rsidRDefault="00A8382E" w:rsidP="00A8382E"/>
    <w:p w14:paraId="73AC0C39" w14:textId="77777777" w:rsidR="00A8382E" w:rsidRDefault="00A8382E" w:rsidP="00A8382E"/>
    <w:p w14:paraId="6E92F46C" w14:textId="77777777" w:rsidR="00A8382E" w:rsidRDefault="00A8382E" w:rsidP="00A8382E"/>
    <w:p w14:paraId="230C7A79" w14:textId="77777777" w:rsidR="00A8382E" w:rsidRDefault="00A8382E" w:rsidP="00A8382E"/>
    <w:p w14:paraId="4A48396F" w14:textId="77777777" w:rsidR="00A8382E" w:rsidRDefault="00A8382E" w:rsidP="00A8382E"/>
    <w:p w14:paraId="765F7808" w14:textId="77777777" w:rsidR="00D2281A" w:rsidRDefault="00D2281A" w:rsidP="00A375F3"/>
    <w:p w14:paraId="00A0742E" w14:textId="77777777" w:rsidR="00D2281A" w:rsidRDefault="00D2281A" w:rsidP="00A375F3"/>
    <w:p w14:paraId="58F13427" w14:textId="77777777" w:rsidR="00D2281A" w:rsidRDefault="00D2281A" w:rsidP="00A375F3"/>
    <w:p w14:paraId="6EC86CBD" w14:textId="77777777" w:rsidR="00D2281A" w:rsidRDefault="00D2281A" w:rsidP="00A375F3"/>
    <w:p w14:paraId="4B5FAA86" w14:textId="51509FE3" w:rsidR="00A375F3" w:rsidRDefault="00A375F3" w:rsidP="00A375F3"/>
    <w:p w14:paraId="7F937E44" w14:textId="6B22C105" w:rsidR="00A375F3" w:rsidRDefault="00A375F3" w:rsidP="00A375F3"/>
    <w:p w14:paraId="761F8220" w14:textId="4A79D8AE" w:rsidR="00A375F3" w:rsidRDefault="00A375F3" w:rsidP="00A375F3">
      <w:pPr>
        <w:pStyle w:val="Loendilik"/>
        <w:numPr>
          <w:ilvl w:val="0"/>
          <w:numId w:val="14"/>
        </w:numPr>
      </w:pPr>
      <w:r>
        <w:t xml:space="preserve">Palume kajastada </w:t>
      </w:r>
      <w:r w:rsidR="00A11BC9">
        <w:t xml:space="preserve">kõikidel </w:t>
      </w:r>
      <w:r>
        <w:t>IKÕ plaanidel POS nr asendiplaanil suuremalt, et tekst oleks loetav ilma suurendamata. Hetkel tekst asendiplaanil liiga väike</w:t>
      </w:r>
      <w:r w:rsidR="00A11BC9">
        <w:t xml:space="preserve"> ja kaob taustainfosse ära</w:t>
      </w:r>
      <w:r>
        <w:t>.</w:t>
      </w:r>
    </w:p>
    <w:p w14:paraId="3AB99828" w14:textId="208B06FE" w:rsidR="00A375F3" w:rsidRDefault="00A375F3" w:rsidP="00A375F3"/>
    <w:p w14:paraId="2585698D" w14:textId="78441CFA" w:rsidR="00A375F3" w:rsidRDefault="00A11BC9" w:rsidP="00A11BC9">
      <w:pPr>
        <w:pStyle w:val="Loendilik"/>
        <w:numPr>
          <w:ilvl w:val="0"/>
          <w:numId w:val="14"/>
        </w:numPr>
      </w:pPr>
      <w:r>
        <w:t>Palume kajastada IKÕ plaanil nn taustainfo läbivalt hallina (sh olemasolevad tehnovõrgud, truubid, kirjad), et parandada plaani loetavust.</w:t>
      </w:r>
    </w:p>
    <w:p w14:paraId="186D224A" w14:textId="77777777" w:rsidR="00A11BC9" w:rsidRDefault="00A11BC9" w:rsidP="00A11BC9"/>
    <w:p w14:paraId="499DDDA3" w14:textId="2267B60A" w:rsidR="00A375F3" w:rsidRDefault="00A11BC9" w:rsidP="00A375F3">
      <w:pPr>
        <w:pStyle w:val="Loendilik"/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CECF7C" wp14:editId="569851FE">
            <wp:simplePos x="0" y="0"/>
            <wp:positionH relativeFrom="column">
              <wp:posOffset>67310</wp:posOffset>
            </wp:positionH>
            <wp:positionV relativeFrom="paragraph">
              <wp:posOffset>429895</wp:posOffset>
            </wp:positionV>
            <wp:extent cx="5760085" cy="2453005"/>
            <wp:effectExtent l="0" t="0" r="0" b="4445"/>
            <wp:wrapSquare wrapText="bothSides"/>
            <wp:docPr id="26363570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3570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5F3">
        <w:t>Palume eemaldada POS nr juurest asendiplaanil km nr antud info kajastami</w:t>
      </w:r>
      <w:r>
        <w:t>st</w:t>
      </w:r>
      <w:r w:rsidR="00A375F3">
        <w:t xml:space="preserve"> ei ole enam nõutud.</w:t>
      </w:r>
    </w:p>
    <w:p w14:paraId="1986D51A" w14:textId="63500EFF" w:rsidR="00A11BC9" w:rsidRDefault="00A11BC9" w:rsidP="00A375F3"/>
    <w:p w14:paraId="69DF8DA5" w14:textId="37EA12C1" w:rsidR="00A11BC9" w:rsidRDefault="00A11BC9" w:rsidP="00A375F3"/>
    <w:p w14:paraId="5245710C" w14:textId="77777777" w:rsidR="00A11BC9" w:rsidRDefault="00A11BC9" w:rsidP="00A375F3"/>
    <w:p w14:paraId="4A8CDFB6" w14:textId="77777777" w:rsidR="00A11BC9" w:rsidRDefault="00A11BC9" w:rsidP="00A375F3"/>
    <w:p w14:paraId="56369C34" w14:textId="4A93D3B2" w:rsidR="00A11BC9" w:rsidRDefault="00A11BC9" w:rsidP="00A375F3">
      <w:pPr>
        <w:pStyle w:val="Loendilik"/>
        <w:numPr>
          <w:ilvl w:val="0"/>
          <w:numId w:val="14"/>
        </w:numPr>
      </w:pPr>
      <w:r>
        <w:t>Palume kajastada plaanil POS 3tähis</w:t>
      </w:r>
    </w:p>
    <w:p w14:paraId="6C1D78C9" w14:textId="77777777" w:rsidR="00A11BC9" w:rsidRDefault="00A11BC9" w:rsidP="00A375F3"/>
    <w:p w14:paraId="5A7701D3" w14:textId="77777777" w:rsidR="00A11BC9" w:rsidRDefault="00A11BC9" w:rsidP="00A375F3"/>
    <w:p w14:paraId="3A4EE5E3" w14:textId="77777777" w:rsidR="00A11BC9" w:rsidRDefault="00A11BC9" w:rsidP="00A375F3"/>
    <w:p w14:paraId="53BE2C26" w14:textId="6BAD42C9" w:rsidR="00A11BC9" w:rsidRDefault="00A11BC9" w:rsidP="00A11BC9">
      <w:pPr>
        <w:pStyle w:val="Loendilik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E81B04" wp14:editId="242D1E12">
            <wp:simplePos x="0" y="0"/>
            <wp:positionH relativeFrom="column">
              <wp:posOffset>455930</wp:posOffset>
            </wp:positionH>
            <wp:positionV relativeFrom="paragraph">
              <wp:posOffset>-302895</wp:posOffset>
            </wp:positionV>
            <wp:extent cx="5760085" cy="2435225"/>
            <wp:effectExtent l="0" t="0" r="0" b="3175"/>
            <wp:wrapTopAndBottom/>
            <wp:docPr id="1225557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5718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BD665" w14:textId="77777777" w:rsidR="00A11BC9" w:rsidRDefault="00A11BC9" w:rsidP="00A375F3"/>
    <w:p w14:paraId="4B390768" w14:textId="77777777" w:rsidR="00A11BC9" w:rsidRDefault="00A11BC9" w:rsidP="00A375F3"/>
    <w:p w14:paraId="170149F3" w14:textId="77777777" w:rsidR="00A11BC9" w:rsidRDefault="00A11BC9" w:rsidP="00A375F3"/>
    <w:p w14:paraId="77307B63" w14:textId="77777777" w:rsidR="00A11BC9" w:rsidRPr="00A11BC9" w:rsidRDefault="00A11BC9" w:rsidP="00A11BC9">
      <w:pPr>
        <w:rPr>
          <w:b/>
          <w:bCs/>
          <w:u w:val="single"/>
        </w:rPr>
      </w:pPr>
      <w:r w:rsidRPr="00A11BC9">
        <w:rPr>
          <w:b/>
          <w:bCs/>
          <w:u w:val="single"/>
        </w:rPr>
        <w:t>Juhime tähelepanu, et uute materjalide esitamisel võib märkuseid ning asjaolusid lisanduda.</w:t>
      </w:r>
    </w:p>
    <w:p w14:paraId="11087A7A" w14:textId="7B3EB052" w:rsidR="00A11BC9" w:rsidRDefault="00A11BC9" w:rsidP="00A375F3"/>
    <w:p w14:paraId="5CA94655" w14:textId="308EE2C2" w:rsidR="00A375F3" w:rsidRPr="005F5B45" w:rsidRDefault="00A375F3" w:rsidP="00A375F3"/>
    <w:sectPr w:rsidR="00A375F3" w:rsidRPr="005F5B45" w:rsidSect="001C28BA">
      <w:pgSz w:w="11906" w:h="16838" w:code="9"/>
      <w:pgMar w:top="907" w:right="1021" w:bottom="1134" w:left="1814" w:header="896" w:footer="5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AE975" w14:textId="77777777" w:rsidR="00021548" w:rsidRDefault="00021548" w:rsidP="00DF44DF">
      <w:r>
        <w:separator/>
      </w:r>
    </w:p>
  </w:endnote>
  <w:endnote w:type="continuationSeparator" w:id="0">
    <w:p w14:paraId="60F04506" w14:textId="77777777" w:rsidR="00021548" w:rsidRDefault="00021548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1E0D5" w14:textId="77777777" w:rsidR="00021548" w:rsidRDefault="00021548" w:rsidP="00DF44DF">
      <w:r>
        <w:separator/>
      </w:r>
    </w:p>
  </w:footnote>
  <w:footnote w:type="continuationSeparator" w:id="0">
    <w:p w14:paraId="3176D7A5" w14:textId="77777777" w:rsidR="00021548" w:rsidRDefault="00021548" w:rsidP="00DF4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6B5E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1B66C7"/>
    <w:multiLevelType w:val="multilevel"/>
    <w:tmpl w:val="D5D61D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183EAD33"/>
    <w:multiLevelType w:val="multilevel"/>
    <w:tmpl w:val="1750C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2B5A475D"/>
    <w:multiLevelType w:val="hybridMultilevel"/>
    <w:tmpl w:val="5C0EF7FE"/>
    <w:lvl w:ilvl="0" w:tplc="CD888E2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C2729"/>
    <w:multiLevelType w:val="hybridMultilevel"/>
    <w:tmpl w:val="BB32E06A"/>
    <w:lvl w:ilvl="0" w:tplc="B862383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10E74"/>
    <w:multiLevelType w:val="hybridMultilevel"/>
    <w:tmpl w:val="38989A4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E6748"/>
    <w:multiLevelType w:val="hybridMultilevel"/>
    <w:tmpl w:val="D8A49FAE"/>
    <w:lvl w:ilvl="0" w:tplc="65E43CF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23926"/>
    <w:multiLevelType w:val="hybridMultilevel"/>
    <w:tmpl w:val="EC8436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F74FD5"/>
    <w:multiLevelType w:val="hybridMultilevel"/>
    <w:tmpl w:val="6C2085E8"/>
    <w:lvl w:ilvl="0" w:tplc="8E7CA02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309F7"/>
    <w:multiLevelType w:val="multilevel"/>
    <w:tmpl w:val="77D47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49AB6B28"/>
    <w:multiLevelType w:val="hybridMultilevel"/>
    <w:tmpl w:val="82AA4FA8"/>
    <w:lvl w:ilvl="0" w:tplc="5CD26AA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2187B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2F1F5B"/>
    <w:multiLevelType w:val="hybridMultilevel"/>
    <w:tmpl w:val="C988162E"/>
    <w:lvl w:ilvl="0" w:tplc="0A0241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261E8"/>
    <w:multiLevelType w:val="hybridMultilevel"/>
    <w:tmpl w:val="BD4CA1D2"/>
    <w:lvl w:ilvl="0" w:tplc="43C08BF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63A4E"/>
    <w:multiLevelType w:val="hybridMultilevel"/>
    <w:tmpl w:val="A23C3F6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8E5A9D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C83539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17971184">
    <w:abstractNumId w:val="9"/>
  </w:num>
  <w:num w:numId="2" w16cid:durableId="564878482">
    <w:abstractNumId w:val="1"/>
  </w:num>
  <w:num w:numId="3" w16cid:durableId="262155785">
    <w:abstractNumId w:val="2"/>
  </w:num>
  <w:num w:numId="4" w16cid:durableId="517735119">
    <w:abstractNumId w:val="16"/>
  </w:num>
  <w:num w:numId="5" w16cid:durableId="525097537">
    <w:abstractNumId w:val="14"/>
  </w:num>
  <w:num w:numId="6" w16cid:durableId="147400690">
    <w:abstractNumId w:val="15"/>
  </w:num>
  <w:num w:numId="7" w16cid:durableId="756289996">
    <w:abstractNumId w:val="3"/>
  </w:num>
  <w:num w:numId="8" w16cid:durableId="1471285385">
    <w:abstractNumId w:val="11"/>
  </w:num>
  <w:num w:numId="9" w16cid:durableId="1859737351">
    <w:abstractNumId w:val="0"/>
  </w:num>
  <w:num w:numId="10" w16cid:durableId="152393064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90502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4928720">
    <w:abstractNumId w:val="12"/>
  </w:num>
  <w:num w:numId="13" w16cid:durableId="1310865449">
    <w:abstractNumId w:val="8"/>
  </w:num>
  <w:num w:numId="14" w16cid:durableId="456535394">
    <w:abstractNumId w:val="6"/>
  </w:num>
  <w:num w:numId="15" w16cid:durableId="1412315818">
    <w:abstractNumId w:val="4"/>
  </w:num>
  <w:num w:numId="16" w16cid:durableId="1673485535">
    <w:abstractNumId w:val="13"/>
  </w:num>
  <w:num w:numId="17" w16cid:durableId="21035302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52"/>
    <w:rsid w:val="00000302"/>
    <w:rsid w:val="000039E5"/>
    <w:rsid w:val="0001600C"/>
    <w:rsid w:val="000172A5"/>
    <w:rsid w:val="00020882"/>
    <w:rsid w:val="00021548"/>
    <w:rsid w:val="000354FF"/>
    <w:rsid w:val="000541F9"/>
    <w:rsid w:val="000558D5"/>
    <w:rsid w:val="00057A58"/>
    <w:rsid w:val="00060947"/>
    <w:rsid w:val="000621A6"/>
    <w:rsid w:val="00062FE6"/>
    <w:rsid w:val="00066D02"/>
    <w:rsid w:val="00073E61"/>
    <w:rsid w:val="00082443"/>
    <w:rsid w:val="0008669E"/>
    <w:rsid w:val="000913FC"/>
    <w:rsid w:val="00096EB5"/>
    <w:rsid w:val="000A17B5"/>
    <w:rsid w:val="000A22C3"/>
    <w:rsid w:val="000A46D3"/>
    <w:rsid w:val="000B4322"/>
    <w:rsid w:val="000F3300"/>
    <w:rsid w:val="00101E0D"/>
    <w:rsid w:val="001066ED"/>
    <w:rsid w:val="00110BE2"/>
    <w:rsid w:val="00124999"/>
    <w:rsid w:val="001503FB"/>
    <w:rsid w:val="001523BD"/>
    <w:rsid w:val="001642EE"/>
    <w:rsid w:val="00185A87"/>
    <w:rsid w:val="00196643"/>
    <w:rsid w:val="001A7D04"/>
    <w:rsid w:val="001C28BA"/>
    <w:rsid w:val="001D25AC"/>
    <w:rsid w:val="001D4CFB"/>
    <w:rsid w:val="002008A2"/>
    <w:rsid w:val="00217102"/>
    <w:rsid w:val="00230FA3"/>
    <w:rsid w:val="00254212"/>
    <w:rsid w:val="00255E72"/>
    <w:rsid w:val="00265081"/>
    <w:rsid w:val="002661B9"/>
    <w:rsid w:val="0028057E"/>
    <w:rsid w:val="002835BB"/>
    <w:rsid w:val="00293449"/>
    <w:rsid w:val="002A0429"/>
    <w:rsid w:val="002A7D07"/>
    <w:rsid w:val="002C559B"/>
    <w:rsid w:val="002E6489"/>
    <w:rsid w:val="002F254F"/>
    <w:rsid w:val="00313813"/>
    <w:rsid w:val="00336F4C"/>
    <w:rsid w:val="0034719C"/>
    <w:rsid w:val="003501A3"/>
    <w:rsid w:val="00354059"/>
    <w:rsid w:val="00366349"/>
    <w:rsid w:val="00393A16"/>
    <w:rsid w:val="00394DCB"/>
    <w:rsid w:val="003A01B5"/>
    <w:rsid w:val="003A374C"/>
    <w:rsid w:val="003B2A9C"/>
    <w:rsid w:val="003B30DF"/>
    <w:rsid w:val="003D1F9C"/>
    <w:rsid w:val="003D4529"/>
    <w:rsid w:val="0041672F"/>
    <w:rsid w:val="00421381"/>
    <w:rsid w:val="00435A13"/>
    <w:rsid w:val="0044084D"/>
    <w:rsid w:val="00451536"/>
    <w:rsid w:val="004569B1"/>
    <w:rsid w:val="00461B8E"/>
    <w:rsid w:val="00465178"/>
    <w:rsid w:val="00466442"/>
    <w:rsid w:val="004B216A"/>
    <w:rsid w:val="004B4B1F"/>
    <w:rsid w:val="004C0035"/>
    <w:rsid w:val="004C1391"/>
    <w:rsid w:val="004C65BB"/>
    <w:rsid w:val="004D0C3E"/>
    <w:rsid w:val="004D4B7C"/>
    <w:rsid w:val="005051D8"/>
    <w:rsid w:val="00510397"/>
    <w:rsid w:val="005108F6"/>
    <w:rsid w:val="00516BF0"/>
    <w:rsid w:val="00526828"/>
    <w:rsid w:val="00530521"/>
    <w:rsid w:val="00531CF1"/>
    <w:rsid w:val="0054012D"/>
    <w:rsid w:val="005418B4"/>
    <w:rsid w:val="00546204"/>
    <w:rsid w:val="00550D92"/>
    <w:rsid w:val="00551E24"/>
    <w:rsid w:val="005527DA"/>
    <w:rsid w:val="00555DE0"/>
    <w:rsid w:val="00557534"/>
    <w:rsid w:val="00557880"/>
    <w:rsid w:val="00560A92"/>
    <w:rsid w:val="00561590"/>
    <w:rsid w:val="00564569"/>
    <w:rsid w:val="0058234F"/>
    <w:rsid w:val="005A20EC"/>
    <w:rsid w:val="005B0FA5"/>
    <w:rsid w:val="005B5CE1"/>
    <w:rsid w:val="005C0649"/>
    <w:rsid w:val="005E3AED"/>
    <w:rsid w:val="005E45BB"/>
    <w:rsid w:val="005E765E"/>
    <w:rsid w:val="005F4B6E"/>
    <w:rsid w:val="005F5B45"/>
    <w:rsid w:val="00602834"/>
    <w:rsid w:val="00616856"/>
    <w:rsid w:val="00621AE1"/>
    <w:rsid w:val="0062446C"/>
    <w:rsid w:val="00640249"/>
    <w:rsid w:val="00644BBA"/>
    <w:rsid w:val="00666793"/>
    <w:rsid w:val="00667EAF"/>
    <w:rsid w:val="00675037"/>
    <w:rsid w:val="00680228"/>
    <w:rsid w:val="00680609"/>
    <w:rsid w:val="00692829"/>
    <w:rsid w:val="00693582"/>
    <w:rsid w:val="006A01AC"/>
    <w:rsid w:val="006C1581"/>
    <w:rsid w:val="006D7DE6"/>
    <w:rsid w:val="006E16BD"/>
    <w:rsid w:val="006F3BB9"/>
    <w:rsid w:val="006F72D7"/>
    <w:rsid w:val="007056E1"/>
    <w:rsid w:val="00705991"/>
    <w:rsid w:val="00705CF3"/>
    <w:rsid w:val="00713327"/>
    <w:rsid w:val="0075695A"/>
    <w:rsid w:val="007637D8"/>
    <w:rsid w:val="00782B1D"/>
    <w:rsid w:val="007A1DE8"/>
    <w:rsid w:val="007A2A75"/>
    <w:rsid w:val="007B74FA"/>
    <w:rsid w:val="007C3140"/>
    <w:rsid w:val="007C50FC"/>
    <w:rsid w:val="007D54FC"/>
    <w:rsid w:val="007E51C4"/>
    <w:rsid w:val="007E6523"/>
    <w:rsid w:val="00803B73"/>
    <w:rsid w:val="00835858"/>
    <w:rsid w:val="008409E3"/>
    <w:rsid w:val="00886497"/>
    <w:rsid w:val="008919F2"/>
    <w:rsid w:val="008A009E"/>
    <w:rsid w:val="008A1CEE"/>
    <w:rsid w:val="008B041F"/>
    <w:rsid w:val="008B2BF0"/>
    <w:rsid w:val="008C0679"/>
    <w:rsid w:val="008D4634"/>
    <w:rsid w:val="008F0B50"/>
    <w:rsid w:val="009025CC"/>
    <w:rsid w:val="0091786B"/>
    <w:rsid w:val="0092450D"/>
    <w:rsid w:val="0093452B"/>
    <w:rsid w:val="009370A4"/>
    <w:rsid w:val="00962D6B"/>
    <w:rsid w:val="00984CD8"/>
    <w:rsid w:val="009953E1"/>
    <w:rsid w:val="00995B4B"/>
    <w:rsid w:val="009A4771"/>
    <w:rsid w:val="009B4038"/>
    <w:rsid w:val="009B7E0D"/>
    <w:rsid w:val="009C52CC"/>
    <w:rsid w:val="009C74C9"/>
    <w:rsid w:val="009E605F"/>
    <w:rsid w:val="009E7F4A"/>
    <w:rsid w:val="00A10E66"/>
    <w:rsid w:val="00A11BC9"/>
    <w:rsid w:val="00A1244E"/>
    <w:rsid w:val="00A13FDE"/>
    <w:rsid w:val="00A17553"/>
    <w:rsid w:val="00A312DA"/>
    <w:rsid w:val="00A375F3"/>
    <w:rsid w:val="00A37E76"/>
    <w:rsid w:val="00A43064"/>
    <w:rsid w:val="00A43793"/>
    <w:rsid w:val="00A52962"/>
    <w:rsid w:val="00A5673B"/>
    <w:rsid w:val="00A826AE"/>
    <w:rsid w:val="00A8382E"/>
    <w:rsid w:val="00A8449C"/>
    <w:rsid w:val="00AA496C"/>
    <w:rsid w:val="00AB6999"/>
    <w:rsid w:val="00AC16B0"/>
    <w:rsid w:val="00AC1A98"/>
    <w:rsid w:val="00AC2B97"/>
    <w:rsid w:val="00AC4752"/>
    <w:rsid w:val="00AD2EA7"/>
    <w:rsid w:val="00AD6689"/>
    <w:rsid w:val="00AE02A8"/>
    <w:rsid w:val="00AE3A6E"/>
    <w:rsid w:val="00AF4CB2"/>
    <w:rsid w:val="00B057A1"/>
    <w:rsid w:val="00B0712D"/>
    <w:rsid w:val="00B1117E"/>
    <w:rsid w:val="00B12E7A"/>
    <w:rsid w:val="00B207D2"/>
    <w:rsid w:val="00B35B8E"/>
    <w:rsid w:val="00B46807"/>
    <w:rsid w:val="00B57D47"/>
    <w:rsid w:val="00B870C7"/>
    <w:rsid w:val="00B871E9"/>
    <w:rsid w:val="00B93484"/>
    <w:rsid w:val="00BA6B77"/>
    <w:rsid w:val="00BB301E"/>
    <w:rsid w:val="00BB5BD4"/>
    <w:rsid w:val="00BC1A62"/>
    <w:rsid w:val="00BC608C"/>
    <w:rsid w:val="00BD078E"/>
    <w:rsid w:val="00BD3CCF"/>
    <w:rsid w:val="00BE0CC9"/>
    <w:rsid w:val="00BF4D7C"/>
    <w:rsid w:val="00C2108C"/>
    <w:rsid w:val="00C24F66"/>
    <w:rsid w:val="00C2601B"/>
    <w:rsid w:val="00C27B07"/>
    <w:rsid w:val="00C31090"/>
    <w:rsid w:val="00C41FC5"/>
    <w:rsid w:val="00C47AB3"/>
    <w:rsid w:val="00C54A3C"/>
    <w:rsid w:val="00C83346"/>
    <w:rsid w:val="00C8599B"/>
    <w:rsid w:val="00C97E02"/>
    <w:rsid w:val="00CA0700"/>
    <w:rsid w:val="00CA1A64"/>
    <w:rsid w:val="00CA4A90"/>
    <w:rsid w:val="00CA583B"/>
    <w:rsid w:val="00CA5F0B"/>
    <w:rsid w:val="00CB468C"/>
    <w:rsid w:val="00CB734F"/>
    <w:rsid w:val="00CC1C80"/>
    <w:rsid w:val="00CC6775"/>
    <w:rsid w:val="00CF2B77"/>
    <w:rsid w:val="00CF4303"/>
    <w:rsid w:val="00D12FA3"/>
    <w:rsid w:val="00D14816"/>
    <w:rsid w:val="00D17B05"/>
    <w:rsid w:val="00D2281A"/>
    <w:rsid w:val="00D250CE"/>
    <w:rsid w:val="00D40650"/>
    <w:rsid w:val="00D40929"/>
    <w:rsid w:val="00D41396"/>
    <w:rsid w:val="00D46A32"/>
    <w:rsid w:val="00D56C5F"/>
    <w:rsid w:val="00D63523"/>
    <w:rsid w:val="00D73DF3"/>
    <w:rsid w:val="00D77DD0"/>
    <w:rsid w:val="00D97CF3"/>
    <w:rsid w:val="00DA3459"/>
    <w:rsid w:val="00DC3EEE"/>
    <w:rsid w:val="00DF44DF"/>
    <w:rsid w:val="00E023F6"/>
    <w:rsid w:val="00E03DBB"/>
    <w:rsid w:val="00E070DB"/>
    <w:rsid w:val="00E10EED"/>
    <w:rsid w:val="00E220FC"/>
    <w:rsid w:val="00E644F4"/>
    <w:rsid w:val="00E650C1"/>
    <w:rsid w:val="00E92282"/>
    <w:rsid w:val="00E927B9"/>
    <w:rsid w:val="00EB4B30"/>
    <w:rsid w:val="00ED1420"/>
    <w:rsid w:val="00EE09B7"/>
    <w:rsid w:val="00EE5DBC"/>
    <w:rsid w:val="00EF2FCA"/>
    <w:rsid w:val="00F02C65"/>
    <w:rsid w:val="00F307B7"/>
    <w:rsid w:val="00F56E81"/>
    <w:rsid w:val="00F84417"/>
    <w:rsid w:val="00F9645B"/>
    <w:rsid w:val="00F9773D"/>
    <w:rsid w:val="00FB0C09"/>
    <w:rsid w:val="00FC3127"/>
    <w:rsid w:val="00FC31C4"/>
    <w:rsid w:val="00FC3651"/>
    <w:rsid w:val="00FD43C2"/>
    <w:rsid w:val="00FE0895"/>
    <w:rsid w:val="00FE32CC"/>
    <w:rsid w:val="00FE3861"/>
    <w:rsid w:val="00FE526E"/>
    <w:rsid w:val="00FF7486"/>
    <w:rsid w:val="05EA4C98"/>
    <w:rsid w:val="090F50F2"/>
    <w:rsid w:val="0EFD301D"/>
    <w:rsid w:val="1058196B"/>
    <w:rsid w:val="21E5848B"/>
    <w:rsid w:val="276AC3CA"/>
    <w:rsid w:val="37E4897D"/>
    <w:rsid w:val="3E2CEC03"/>
    <w:rsid w:val="41DBDDB3"/>
    <w:rsid w:val="4D920B4A"/>
    <w:rsid w:val="5086423F"/>
    <w:rsid w:val="535CDF91"/>
    <w:rsid w:val="5870C062"/>
    <w:rsid w:val="5C737E59"/>
    <w:rsid w:val="604C0A47"/>
    <w:rsid w:val="676B103B"/>
    <w:rsid w:val="67DED6BE"/>
    <w:rsid w:val="69FE1F8A"/>
    <w:rsid w:val="6E2D600A"/>
    <w:rsid w:val="7A2D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EFC01FF"/>
  <w15:docId w15:val="{7CBD508F-DE46-4708-A3E5-2F48AA405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546204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Pealkiri4">
    <w:name w:val="heading 4"/>
    <w:basedOn w:val="Normaallaad"/>
    <w:next w:val="Normaallaad"/>
    <w:link w:val="Pealkiri4Mrk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Pealkiri5">
    <w:name w:val="heading 5"/>
    <w:basedOn w:val="Normaallaad"/>
    <w:next w:val="Normaallaad"/>
    <w:link w:val="Pealkiri5Mrk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Pealkiri6">
    <w:name w:val="heading 6"/>
    <w:basedOn w:val="Normaallaad"/>
    <w:next w:val="Normaallaad"/>
    <w:link w:val="Pealkiri6Mrk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Pealkiri7">
    <w:name w:val="heading 7"/>
    <w:basedOn w:val="Normaallaad"/>
    <w:next w:val="Normaallaad"/>
    <w:link w:val="Pealkiri7Mrk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Pealkiri8">
    <w:name w:val="heading 8"/>
    <w:basedOn w:val="Normaallaad"/>
    <w:next w:val="Normaallaad"/>
    <w:link w:val="Pealkiri8Mrk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Pealkiri9">
    <w:name w:val="heading 9"/>
    <w:basedOn w:val="Normaallaad"/>
    <w:next w:val="Normaallaad"/>
    <w:link w:val="Pealkiri9Mrk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allaad"/>
    <w:next w:val="Normaallaad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oend">
    <w:name w:val="List"/>
    <w:basedOn w:val="Normaallaad"/>
    <w:rsid w:val="00546204"/>
    <w:pPr>
      <w:spacing w:after="120"/>
    </w:pPr>
  </w:style>
  <w:style w:type="paragraph" w:styleId="Pis">
    <w:name w:val="header"/>
    <w:basedOn w:val="Normaallaad"/>
    <w:link w:val="Pi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allaad"/>
    <w:rsid w:val="00D40650"/>
    <w:pPr>
      <w:suppressLineNumbers/>
    </w:pPr>
  </w:style>
  <w:style w:type="character" w:customStyle="1" w:styleId="PisMrk">
    <w:name w:val="Päis Märk"/>
    <w:basedOn w:val="Liguvaikefont"/>
    <w:link w:val="Pi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Jalus">
    <w:name w:val="footer"/>
    <w:basedOn w:val="Normaallaad"/>
    <w:link w:val="Jalu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allaad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Pealkiri4Mrk">
    <w:name w:val="Pealkiri 4 Märk"/>
    <w:basedOn w:val="Liguvaikefont"/>
    <w:link w:val="Pealkiri4"/>
    <w:rsid w:val="00DF44DF"/>
    <w:rPr>
      <w:b/>
      <w:bCs/>
      <w:color w:val="000000"/>
      <w:sz w:val="28"/>
      <w:szCs w:val="28"/>
      <w:u w:color="000000"/>
    </w:rPr>
  </w:style>
  <w:style w:type="character" w:customStyle="1" w:styleId="Pealkiri5Mrk">
    <w:name w:val="Pealkiri 5 Märk"/>
    <w:basedOn w:val="Liguvaikefont"/>
    <w:link w:val="Pealkiri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Pealkiri6Mrk">
    <w:name w:val="Pealkiri 6 Märk"/>
    <w:basedOn w:val="Liguvaikefont"/>
    <w:link w:val="Pealkiri6"/>
    <w:rsid w:val="00DF44DF"/>
    <w:rPr>
      <w:b/>
      <w:bCs/>
      <w:color w:val="000000"/>
      <w:sz w:val="22"/>
      <w:szCs w:val="22"/>
      <w:u w:color="000000"/>
    </w:rPr>
  </w:style>
  <w:style w:type="character" w:customStyle="1" w:styleId="Pealkiri7Mrk">
    <w:name w:val="Pealkiri 7 Märk"/>
    <w:basedOn w:val="Liguvaikefont"/>
    <w:link w:val="Pealkiri7"/>
    <w:rsid w:val="00DF44DF"/>
    <w:rPr>
      <w:color w:val="000000"/>
      <w:sz w:val="24"/>
      <w:szCs w:val="24"/>
      <w:u w:color="000000"/>
    </w:rPr>
  </w:style>
  <w:style w:type="character" w:customStyle="1" w:styleId="Pealkiri8Mrk">
    <w:name w:val="Pealkiri 8 Märk"/>
    <w:basedOn w:val="Liguvaikefont"/>
    <w:link w:val="Pealkiri8"/>
    <w:rsid w:val="00DF44DF"/>
    <w:rPr>
      <w:i/>
      <w:iCs/>
      <w:color w:val="000000"/>
      <w:sz w:val="24"/>
      <w:szCs w:val="24"/>
      <w:u w:color="000000"/>
    </w:rPr>
  </w:style>
  <w:style w:type="character" w:customStyle="1" w:styleId="Pealkiri9Mrk">
    <w:name w:val="Pealkiri 9 Märk"/>
    <w:basedOn w:val="Liguvaikefont"/>
    <w:link w:val="Pealkiri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oend2">
    <w:name w:val="List 2"/>
    <w:basedOn w:val="Normaallaad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B35B8E"/>
    <w:pPr>
      <w:keepNext/>
      <w:keepLines/>
      <w:suppressLineNumbers/>
    </w:pPr>
    <w:rPr>
      <w:rFonts w:eastAsia="SimSun"/>
      <w:bCs/>
      <w:color w:val="FF0000"/>
      <w:kern w:val="1"/>
      <w:lang w:eastAsia="zh-CN" w:bidi="hi-IN"/>
    </w:rPr>
  </w:style>
  <w:style w:type="paragraph" w:customStyle="1" w:styleId="Adressaat">
    <w:name w:val="Adressaat"/>
    <w:autoRedefine/>
    <w:qFormat/>
    <w:rsid w:val="00835858"/>
    <w:rPr>
      <w:rFonts w:eastAsia="SimSun"/>
      <w:kern w:val="24"/>
      <w:sz w:val="24"/>
      <w:szCs w:val="24"/>
      <w:lang w:eastAsia="zh-CN" w:bidi="hi-IN"/>
    </w:rPr>
  </w:style>
  <w:style w:type="paragraph" w:customStyle="1" w:styleId="Pealkiri1">
    <w:name w:val="Pealkiri1"/>
    <w:autoRedefine/>
    <w:qFormat/>
    <w:rsid w:val="00835858"/>
    <w:pPr>
      <w:spacing w:after="560"/>
    </w:pPr>
    <w:rPr>
      <w:rFonts w:eastAsia="SimSun"/>
      <w:b/>
      <w:kern w:val="1"/>
      <w:sz w:val="24"/>
      <w:szCs w:val="24"/>
      <w:lang w:eastAsia="zh-CN" w:bidi="hi-IN"/>
    </w:rPr>
  </w:style>
  <w:style w:type="paragraph" w:customStyle="1" w:styleId="Snum">
    <w:name w:val="Sõnum"/>
    <w:autoRedefine/>
    <w:qFormat/>
    <w:rsid w:val="007056E1"/>
    <w:pPr>
      <w:jc w:val="both"/>
    </w:pPr>
    <w:rPr>
      <w:rFonts w:eastAsia="SimSun" w:cs="Mangal"/>
      <w:kern w:val="1"/>
      <w:sz w:val="24"/>
      <w:szCs w:val="24"/>
      <w:lang w:eastAsia="zh-CN" w:bidi="hi-I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A01A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A01AC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aadress">
    <w:name w:val="aadress"/>
    <w:basedOn w:val="Normaallaad"/>
    <w:rsid w:val="009C74C9"/>
    <w:pPr>
      <w:widowControl/>
      <w:spacing w:line="240" w:lineRule="auto"/>
      <w:jc w:val="left"/>
    </w:pPr>
    <w:rPr>
      <w:rFonts w:eastAsia="Times New Roman"/>
      <w:kern w:val="0"/>
      <w:lang w:eastAsia="ar-SA" w:bidi="ar-SA"/>
    </w:rPr>
  </w:style>
  <w:style w:type="paragraph" w:customStyle="1" w:styleId="adressaat0">
    <w:name w:val="adressaat"/>
    <w:basedOn w:val="Normaallaad"/>
    <w:rsid w:val="009C74C9"/>
    <w:pPr>
      <w:widowControl/>
      <w:spacing w:line="240" w:lineRule="auto"/>
      <w:jc w:val="left"/>
    </w:pPr>
    <w:rPr>
      <w:rFonts w:eastAsia="Times New Roman"/>
      <w:kern w:val="0"/>
      <w:lang w:eastAsia="ar-SA" w:bidi="ar-SA"/>
    </w:rPr>
  </w:style>
  <w:style w:type="paragraph" w:customStyle="1" w:styleId="kirjapealkiri">
    <w:name w:val="kirjapealkiri"/>
    <w:basedOn w:val="Normaallaad"/>
    <w:next w:val="Normaallaad"/>
    <w:rsid w:val="009C74C9"/>
    <w:pPr>
      <w:widowControl/>
      <w:suppressAutoHyphens w:val="0"/>
      <w:spacing w:before="960" w:after="240" w:line="240" w:lineRule="auto"/>
      <w:ind w:right="4253"/>
      <w:jc w:val="left"/>
    </w:pPr>
    <w:rPr>
      <w:rFonts w:eastAsia="Times New Roman"/>
      <w:kern w:val="0"/>
      <w:lang w:eastAsia="en-US" w:bidi="ar-SA"/>
    </w:rPr>
  </w:style>
  <w:style w:type="paragraph" w:styleId="Kehatekst">
    <w:name w:val="Body Text"/>
    <w:basedOn w:val="Normaallaad"/>
    <w:link w:val="KehatekstMrk"/>
    <w:rsid w:val="00AC2B97"/>
    <w:pPr>
      <w:widowControl/>
      <w:spacing w:after="120" w:line="240" w:lineRule="auto"/>
      <w:jc w:val="left"/>
    </w:pPr>
    <w:rPr>
      <w:rFonts w:eastAsia="Times New Roman"/>
      <w:kern w:val="0"/>
      <w:szCs w:val="20"/>
      <w:lang w:eastAsia="ar-SA" w:bidi="ar-SA"/>
    </w:rPr>
  </w:style>
  <w:style w:type="character" w:customStyle="1" w:styleId="KehatekstMrk">
    <w:name w:val="Kehatekst Märk"/>
    <w:basedOn w:val="Liguvaikefont"/>
    <w:link w:val="Kehatekst"/>
    <w:rsid w:val="00AC2B97"/>
    <w:rPr>
      <w:sz w:val="24"/>
      <w:lang w:eastAsia="ar-SA"/>
    </w:rPr>
  </w:style>
  <w:style w:type="character" w:styleId="Kommentaariviide">
    <w:name w:val="annotation reference"/>
    <w:uiPriority w:val="99"/>
    <w:semiHidden/>
    <w:unhideWhenUsed/>
    <w:rsid w:val="00AC2B97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C2B97"/>
    <w:pPr>
      <w:widowControl/>
      <w:spacing w:line="240" w:lineRule="auto"/>
      <w:jc w:val="left"/>
    </w:pPr>
    <w:rPr>
      <w:rFonts w:eastAsia="Times New Roman"/>
      <w:kern w:val="0"/>
      <w:sz w:val="20"/>
      <w:szCs w:val="20"/>
      <w:lang w:eastAsia="ar-SA" w:bidi="ar-SA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AC2B97"/>
    <w:rPr>
      <w:lang w:eastAsia="ar-SA"/>
    </w:rPr>
  </w:style>
  <w:style w:type="paragraph" w:styleId="Loendilik">
    <w:name w:val="List Paragraph"/>
    <w:basedOn w:val="Normaallaad"/>
    <w:uiPriority w:val="34"/>
    <w:qFormat/>
    <w:rsid w:val="00FB0C09"/>
    <w:pPr>
      <w:ind w:left="720"/>
      <w:contextualSpacing/>
    </w:pPr>
    <w:rPr>
      <w:rFonts w:cs="Mangal"/>
      <w:szCs w:val="21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465178"/>
    <w:pPr>
      <w:widowControl w:val="0"/>
      <w:jc w:val="both"/>
    </w:pPr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465178"/>
    <w:rPr>
      <w:rFonts w:eastAsia="SimSun" w:cs="Mangal"/>
      <w:b/>
      <w:bCs/>
      <w:kern w:val="1"/>
      <w:szCs w:val="18"/>
      <w:lang w:eastAsia="zh-CN" w:bidi="hi-IN"/>
    </w:rPr>
  </w:style>
  <w:style w:type="paragraph" w:styleId="Redaktsioon">
    <w:name w:val="Revision"/>
    <w:hidden/>
    <w:uiPriority w:val="99"/>
    <w:semiHidden/>
    <w:rsid w:val="000558D5"/>
    <w:rPr>
      <w:rFonts w:eastAsia="SimSun" w:cs="Mangal"/>
      <w:kern w:val="1"/>
      <w:sz w:val="24"/>
      <w:szCs w:val="21"/>
      <w:lang w:eastAsia="zh-CN" w:bidi="hi-IN"/>
    </w:rPr>
  </w:style>
  <w:style w:type="character" w:styleId="Lahendamatamainimine">
    <w:name w:val="Unresolved Mention"/>
    <w:basedOn w:val="Liguvaikefont"/>
    <w:uiPriority w:val="99"/>
    <w:semiHidden/>
    <w:unhideWhenUsed/>
    <w:rsid w:val="009A4771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616856"/>
    <w:rPr>
      <w:color w:val="800080" w:themeColor="followedHyperlink"/>
      <w:u w:val="single"/>
    </w:rPr>
  </w:style>
  <w:style w:type="paragraph" w:styleId="Normaallaadveeb">
    <w:name w:val="Normal (Web)"/>
    <w:basedOn w:val="Normaallaad"/>
    <w:uiPriority w:val="99"/>
    <w:unhideWhenUsed/>
    <w:rsid w:val="004D4B7C"/>
    <w:pPr>
      <w:widowControl/>
      <w:suppressAutoHyphens w:val="0"/>
      <w:spacing w:before="100" w:beforeAutospacing="1" w:after="100" w:afterAutospacing="1" w:line="240" w:lineRule="auto"/>
      <w:jc w:val="left"/>
    </w:pPr>
    <w:rPr>
      <w:rFonts w:eastAsia="Times New Roman"/>
      <w:kern w:val="0"/>
      <w:lang w:eastAsia="et-EE" w:bidi="ar-SA"/>
    </w:rPr>
  </w:style>
  <w:style w:type="character" w:customStyle="1" w:styleId="fontstyle01">
    <w:name w:val="fontstyle01"/>
    <w:basedOn w:val="Liguvaikefont"/>
    <w:rsid w:val="00073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ertU\Desktop\Uued%20veebi\kirjap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5BDBD1B5E2BF4990327F3CB31C5A29" ma:contentTypeVersion="15" ma:contentTypeDescription="Loo uus dokument" ma:contentTypeScope="" ma:versionID="81b04c28dc4e9452f6e82040fce0921b">
  <xsd:schema xmlns:xsd="http://www.w3.org/2001/XMLSchema" xmlns:xs="http://www.w3.org/2001/XMLSchema" xmlns:p="http://schemas.microsoft.com/office/2006/metadata/properties" xmlns:ns2="bd5d8d2b-e4d2-44df-aa8d-bcde95446aa6" xmlns:ns3="88fdc508-ba01-4b4c-a021-baa0b4e12585" xmlns:ns4="31e09457-c9db-4f10-be3d-ec75c880b275" targetNamespace="http://schemas.microsoft.com/office/2006/metadata/properties" ma:root="true" ma:fieldsID="2a84be1e6ddcc3e41bf3800c737e52cd" ns2:_="" ns3:_="" ns4:_="">
    <xsd:import namespace="bd5d8d2b-e4d2-44df-aa8d-bcde95446aa6"/>
    <xsd:import namespace="88fdc508-ba01-4b4c-a021-baa0b4e12585"/>
    <xsd:import namespace="31e09457-c9db-4f10-be3d-ec75c880b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d8d2b-e4d2-44df-aa8d-bcde95446a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Pildisildid" ma:readOnly="false" ma:fieldId="{5cf76f15-5ced-4ddc-b409-7134ff3c332f}" ma:taxonomyMulti="true" ma:sspId="01d55beb-d5f5-420d-9f19-47c8caf68d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dc508-ba01-4b4c-a021-baa0b4e125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9457-c9db-4f10-be3d-ec75c880b27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b5133ae-06a3-451b-ba1e-15753639ce14}" ma:internalName="TaxCatchAll" ma:showField="CatchAllData" ma:web="31e09457-c9db-4f10-be3d-ec75c880b2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5d8d2b-e4d2-44df-aa8d-bcde95446aa6">
      <Terms xmlns="http://schemas.microsoft.com/office/infopath/2007/PartnerControls"/>
    </lcf76f155ced4ddcb4097134ff3c332f>
    <TaxCatchAll xmlns="31e09457-c9db-4f10-be3d-ec75c880b27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D364C6-18EB-4E65-8A18-4EDA566B4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5d8d2b-e4d2-44df-aa8d-bcde95446aa6"/>
    <ds:schemaRef ds:uri="88fdc508-ba01-4b4c-a021-baa0b4e12585"/>
    <ds:schemaRef ds:uri="31e09457-c9db-4f10-be3d-ec75c880b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5C8058-E2A2-4FF3-B853-A5D7770464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33E8FB-653C-4DB1-A96C-B71EFA0FC16A}">
  <ds:schemaRefs>
    <ds:schemaRef ds:uri="http://schemas.microsoft.com/office/2006/metadata/properties"/>
    <ds:schemaRef ds:uri="http://schemas.microsoft.com/office/infopath/2007/PartnerControls"/>
    <ds:schemaRef ds:uri="bd5d8d2b-e4d2-44df-aa8d-bcde95446aa6"/>
    <ds:schemaRef ds:uri="31e09457-c9db-4f10-be3d-ec75c880b275"/>
  </ds:schemaRefs>
</ds:datastoreItem>
</file>

<file path=customXml/itemProps4.xml><?xml version="1.0" encoding="utf-8"?>
<ds:datastoreItem xmlns:ds="http://schemas.openxmlformats.org/officeDocument/2006/customXml" ds:itemID="{B235B00F-87CB-4791-B721-B9C79B73BB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kirjaplank</Template>
  <TotalTime>681</TotalTime>
  <Pages>11</Pages>
  <Words>513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Maanteeamet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Kairit</dc:creator>
  <cp:lastModifiedBy>Laur Kõiv</cp:lastModifiedBy>
  <cp:revision>26</cp:revision>
  <cp:lastPrinted>2014-04-03T10:06:00Z</cp:lastPrinted>
  <dcterms:created xsi:type="dcterms:W3CDTF">2021-01-08T12:37:00Z</dcterms:created>
  <dcterms:modified xsi:type="dcterms:W3CDTF">2025-05-23T11:43:00Z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0x010100A85BDBD1B5E2BF4990327F3CB31C5A29</vt:lpwstr>
  </property>
  <property fmtid="{D5CDD505-2E9C-101B-9397-08002B2CF9AE}" pid="3" name="MediaServiceImageTags">
    <vt:lpwstr/>
  </property>
</Properties>
</file>